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6DBFDF" w14:textId="2A2BB02F" w:rsidR="00986AE8" w:rsidRPr="001D0404" w:rsidRDefault="00476C59" w:rsidP="00476C59">
      <w:pPr>
        <w:pStyle w:val="Title"/>
        <w:rPr>
          <w:caps w:val="0"/>
        </w:rPr>
      </w:pPr>
      <w:r>
        <w:rPr>
          <w:caps w:val="0"/>
        </w:rPr>
        <w:t>Macro and Micro</w:t>
      </w:r>
      <w:r w:rsidRPr="00476C59">
        <w:rPr>
          <w:caps w:val="0"/>
        </w:rPr>
        <w:t xml:space="preserve">–mechanical </w:t>
      </w:r>
      <w:r>
        <w:rPr>
          <w:caps w:val="0"/>
        </w:rPr>
        <w:t>Investigation of the M</w:t>
      </w:r>
      <w:r w:rsidRPr="00476C59">
        <w:rPr>
          <w:caps w:val="0"/>
        </w:rPr>
        <w:t xml:space="preserve">echanical </w:t>
      </w:r>
      <w:r>
        <w:rPr>
          <w:caps w:val="0"/>
        </w:rPr>
        <w:t>Behaviour of Chocolate U</w:t>
      </w:r>
      <w:r w:rsidRPr="00476C59">
        <w:rPr>
          <w:caps w:val="0"/>
        </w:rPr>
        <w:t xml:space="preserve">sing Finite Element </w:t>
      </w:r>
      <w:r>
        <w:rPr>
          <w:caps w:val="0"/>
        </w:rPr>
        <w:t>S</w:t>
      </w:r>
      <w:r w:rsidRPr="00476C59">
        <w:rPr>
          <w:caps w:val="0"/>
        </w:rPr>
        <w:t>imulations</w:t>
      </w:r>
    </w:p>
    <w:p w14:paraId="68609235" w14:textId="77777777" w:rsidR="00476C59" w:rsidRDefault="00476C59" w:rsidP="00476C59">
      <w:pPr>
        <w:widowControl w:val="0"/>
        <w:spacing w:after="0"/>
        <w:jc w:val="right"/>
      </w:pPr>
      <w:r>
        <w:t>Dipl.-Ing. T. K. Elezoglou, Prof M. Charalambides</w:t>
      </w:r>
    </w:p>
    <w:p w14:paraId="682E1900" w14:textId="23C1E3B3" w:rsidR="00476C59" w:rsidRDefault="00476C59" w:rsidP="00476C59">
      <w:pPr>
        <w:spacing w:before="0"/>
        <w:jc w:val="right"/>
        <w:rPr>
          <w:i/>
        </w:rPr>
      </w:pPr>
      <w:r>
        <w:rPr>
          <w:i/>
        </w:rPr>
        <w:t>(</w:t>
      </w:r>
      <w:r w:rsidRPr="00476C59">
        <w:rPr>
          <w:i/>
        </w:rPr>
        <w:t>Imperial College London</w:t>
      </w:r>
      <w:r>
        <w:rPr>
          <w:i/>
        </w:rPr>
        <w:t>, UK</w:t>
      </w:r>
      <w:r w:rsidRPr="00476C59">
        <w:rPr>
          <w:i/>
        </w:rPr>
        <w:t>)</w:t>
      </w:r>
      <w:r w:rsidR="000C2CDA">
        <w:rPr>
          <w:i/>
        </w:rPr>
        <w:t>;</w:t>
      </w:r>
    </w:p>
    <w:p w14:paraId="69AEB358" w14:textId="01B13A6C" w:rsidR="00476C59" w:rsidRDefault="00476C59" w:rsidP="00476C59">
      <w:pPr>
        <w:spacing w:before="0" w:after="0"/>
        <w:jc w:val="right"/>
      </w:pPr>
      <w:r w:rsidRPr="00476C59">
        <w:t>Dr S. Rana</w:t>
      </w:r>
    </w:p>
    <w:p w14:paraId="37C10FD8" w14:textId="3EBC9DC2" w:rsidR="00476C59" w:rsidRPr="00476C59" w:rsidRDefault="00476C59" w:rsidP="000C2CDA">
      <w:pPr>
        <w:spacing w:before="0"/>
        <w:jc w:val="right"/>
      </w:pPr>
      <w:r w:rsidRPr="0072078E">
        <w:rPr>
          <w:i/>
        </w:rPr>
        <w:t>(Mondelez</w:t>
      </w:r>
      <w:r w:rsidR="0072078E" w:rsidRPr="0072078E">
        <w:rPr>
          <w:i/>
        </w:rPr>
        <w:t>, UK</w:t>
      </w:r>
      <w:r w:rsidRPr="0072078E">
        <w:rPr>
          <w:i/>
        </w:rPr>
        <w:t>)</w:t>
      </w:r>
    </w:p>
    <w:p w14:paraId="746DBFE3" w14:textId="77777777" w:rsidR="00313D13" w:rsidRPr="001D0404" w:rsidRDefault="001D0404" w:rsidP="00313D13">
      <w:pPr>
        <w:pStyle w:val="Author"/>
        <w:rPr>
          <w:rStyle w:val="Strong"/>
        </w:rPr>
      </w:pPr>
      <w:r w:rsidRPr="001D0404">
        <w:rPr>
          <w:rStyle w:val="Strong"/>
        </w:rPr>
        <w:t>Abstract</w:t>
      </w:r>
    </w:p>
    <w:p w14:paraId="746DBFE8" w14:textId="3125B403" w:rsidR="001D0404" w:rsidRDefault="000C2CDA" w:rsidP="001D0404">
      <w:r w:rsidRPr="000C2CDA">
        <w:t>Chocolate is a highly complex, multi-phase composite. Its mechanical behaviour strongly depends on the applied strain-rate. This study determines the behaviour at ambient temperature across a wide strain rate range (0.001 m/s to 6 m/s) to reflect the need for calibrating constitutive models required in simulations for predicting fragmentation during the first oral bite, as well as during normal handling and transportation of the product.  Firstly, numerical simulations of the uniaxial compression and tension tests were performed in order to investigate the impact of dynamic effects at the high-rate tests. The chocolate specimen was modelled as a 2D axisymmetric model consistent with the shape used for the uniaxial compression experiments. The elastic range of the chocolate’s behaviour was modelled using Isotropic Elasticity while the elastoplastic part was modelled using four different models, namely Multilinear Isotropic Hardening, Mohr-Coulomb, Drucker-Prager, and Drucker-Prager Hardening. The results show good agreement with the experimental data, while the Drucker-Prager hardening model captures adequately and in a unified way the different behaviour of chocolate in compression and tension. Secondly, micromechanical modelling of chocolate was also performed depicting the cocoa butter (matrix) and the constituent particles of cocoa solids, sugar, and milk solids. The micromechanical modelling was based on two confocal microscope images of chocolate. The finite element analysis was performed using isotropic elasticity and four different models for each image were examined with varied properties of the constituent ingredients. Comparison with analytical models was also performed, and the results from both numerical and analytical models are close to the experimental Young’s Modulus evaluated from uniaxial compression unloading.</w:t>
      </w:r>
    </w:p>
    <w:p w14:paraId="746DBFE9" w14:textId="77777777" w:rsidR="001D0404" w:rsidRDefault="001D0404" w:rsidP="001D0404"/>
    <w:p w14:paraId="746DBFEA" w14:textId="3DD068D8" w:rsidR="007A50CA" w:rsidRPr="00722BA4" w:rsidRDefault="000C2CDA" w:rsidP="00722BA4">
      <w:pPr>
        <w:pStyle w:val="Heading1"/>
      </w:pPr>
      <w:r>
        <w:t>Numerical simulation</w:t>
      </w:r>
      <w:r w:rsidR="007C31E5" w:rsidRPr="00722BA4">
        <w:t xml:space="preserve"> </w:t>
      </w:r>
      <w:r>
        <w:t>of monotonic uniaxial tests</w:t>
      </w:r>
    </w:p>
    <w:p w14:paraId="1C7031BF" w14:textId="1BD2EAF5" w:rsidR="00230A0E" w:rsidRDefault="00230A0E" w:rsidP="007C31E5">
      <w:r w:rsidRPr="00230A0E">
        <w:t xml:space="preserve">Simulation of the monotonic uniaxial tests was conducted to investigate inertial effects present in high-speed test, numerically. The investigation of constitutive </w:t>
      </w:r>
      <w:r w:rsidRPr="00230A0E">
        <w:lastRenderedPageBreak/>
        <w:t>laws such as Mohr-Coulomb, and Drucker-Prager in more detail was another motivation for conducting numerical modelling on chocolate. The speeds of the tests in the analyses included 0.001 m/s, 0.01 m/s, 0.1 m/s, 1 m/s, 4 m/s, 5 m/s and 6 m/s for compression and 0.001 m/s, 0.01 m/s for tension and the results were compared with the respective experimental data.</w:t>
      </w:r>
    </w:p>
    <w:p w14:paraId="51675B3B" w14:textId="049EAF72" w:rsidR="00230A0E" w:rsidRDefault="00230A0E" w:rsidP="007C31E5">
      <w:r w:rsidRPr="00230A0E">
        <w:t xml:space="preserve">The analysis was performed on a 2D axisymmetric model of the chocolate specimen (Figure 1) with isotropic elasticity up to the nominal yield point which was defined as the end of the linear range of the true stress-true strain curves. The behaviour from the yield point up to the point of maximum true stress was modelled using Multilinear Isotropic Hardening, Mohr-Coulomb, Drucker-Prager, and Drucker-Prager Hardening calibrated using experimental data. </w:t>
      </w:r>
    </w:p>
    <w:p w14:paraId="1DA843E2" w14:textId="290C1260" w:rsidR="00437335" w:rsidRDefault="00230A0E" w:rsidP="007C31E5">
      <w:r w:rsidRPr="00230A0E">
        <w:t xml:space="preserve">Similarly to the experimental data, the stress-strain curves from the numerical analyses </w:t>
      </w:r>
      <w:r w:rsidR="00437335">
        <w:t xml:space="preserve">at high speeds </w:t>
      </w:r>
      <w:r w:rsidRPr="00230A0E">
        <w:t>exhibit oscillations due to inertial effects. Interestingly, the amplitude of these oscillations is greater as the mesh becomes finer without, however, affecting the final smoothed curves, so the mesh size did not appear to impact the results.</w:t>
      </w:r>
      <w:r w:rsidR="00437335" w:rsidRPr="00437335">
        <w:t xml:space="preserve"> </w:t>
      </w:r>
      <w:r w:rsidR="004A2CFD">
        <w:t>The confidence in the validity of the high-rate test data was supported by t</w:t>
      </w:r>
      <w:r w:rsidR="00437335">
        <w:t>he</w:t>
      </w:r>
      <w:r w:rsidR="004A2CFD">
        <w:t xml:space="preserve"> numerical finite element model.</w:t>
      </w:r>
      <w:r w:rsidR="00437335">
        <w:t xml:space="preserve"> </w:t>
      </w:r>
    </w:p>
    <w:p w14:paraId="4EE626DF" w14:textId="187E430E" w:rsidR="00230A0E" w:rsidRDefault="00437335" w:rsidP="007C31E5">
      <w:r>
        <w:t xml:space="preserve">Furthermore, </w:t>
      </w:r>
      <w:r w:rsidRPr="00437335">
        <w:t>the Drucker-Prager hardening model captures adequately and in a unified way the different behaviour of chocolate in compression and tension.</w:t>
      </w:r>
    </w:p>
    <w:p w14:paraId="77B43F0C" w14:textId="4D893008" w:rsidR="00437335" w:rsidRDefault="00437335" w:rsidP="007C31E5"/>
    <w:p w14:paraId="526FEC02" w14:textId="1AA81DFD" w:rsidR="00437335" w:rsidRDefault="00437335" w:rsidP="007C31E5">
      <w:r>
        <w:rPr>
          <w:noProof/>
        </w:rPr>
        <mc:AlternateContent>
          <mc:Choice Requires="wpg">
            <w:drawing>
              <wp:anchor distT="0" distB="0" distL="114300" distR="114300" simplePos="0" relativeHeight="251664384" behindDoc="0" locked="0" layoutInCell="1" allowOverlap="1" wp14:anchorId="2618F465" wp14:editId="3D0E65D5">
                <wp:simplePos x="0" y="0"/>
                <wp:positionH relativeFrom="margin">
                  <wp:posOffset>-19050</wp:posOffset>
                </wp:positionH>
                <wp:positionV relativeFrom="paragraph">
                  <wp:posOffset>226060</wp:posOffset>
                </wp:positionV>
                <wp:extent cx="5533390" cy="2957195"/>
                <wp:effectExtent l="0" t="0" r="10160" b="0"/>
                <wp:wrapTopAndBottom/>
                <wp:docPr id="4" name="Group 8"/>
                <wp:cNvGraphicFramePr/>
                <a:graphic xmlns:a="http://schemas.openxmlformats.org/drawingml/2006/main">
                  <a:graphicData uri="http://schemas.microsoft.com/office/word/2010/wordprocessingGroup">
                    <wpg:wgp>
                      <wpg:cNvGrpSpPr/>
                      <wpg:grpSpPr>
                        <a:xfrm>
                          <a:off x="0" y="0"/>
                          <a:ext cx="5533390" cy="2957195"/>
                          <a:chOff x="0" y="0"/>
                          <a:chExt cx="5534024" cy="2958465"/>
                        </a:xfrm>
                      </wpg:grpSpPr>
                      <wpg:grpSp>
                        <wpg:cNvPr id="5" name="Group 5"/>
                        <wpg:cNvGrpSpPr/>
                        <wpg:grpSpPr>
                          <a:xfrm>
                            <a:off x="1152525" y="0"/>
                            <a:ext cx="4381499" cy="2958465"/>
                            <a:chOff x="1152525" y="0"/>
                            <a:chExt cx="4381499" cy="2958465"/>
                          </a:xfrm>
                        </wpg:grpSpPr>
                        <wpg:grpSp>
                          <wpg:cNvPr id="6" name="Group 6"/>
                          <wpg:cNvGrpSpPr>
                            <a:grpSpLocks noChangeAspect="1"/>
                          </wpg:cNvGrpSpPr>
                          <wpg:grpSpPr>
                            <a:xfrm>
                              <a:off x="1152525" y="0"/>
                              <a:ext cx="2781300" cy="2806065"/>
                              <a:chOff x="1152525" y="0"/>
                              <a:chExt cx="3181350" cy="3209925"/>
                            </a:xfrm>
                          </wpg:grpSpPr>
                          <pic:pic xmlns:pic="http://schemas.openxmlformats.org/drawingml/2006/picture">
                            <pic:nvPicPr>
                              <pic:cNvPr id="7" name="Picture 7" descr="A brown cylinder with a silver rim&#10;&#10;Description automatically generated with medium confidence"/>
                              <pic:cNvPicPr>
                                <a:picLocks noChangeAspect="1"/>
                              </pic:cNvPicPr>
                            </pic:nvPicPr>
                            <pic:blipFill rotWithShape="1">
                              <a:blip r:embed="rId8">
                                <a:extLst>
                                  <a:ext uri="{28A0092B-C50C-407E-A947-70E740481C1C}">
                                    <a14:useLocalDpi xmlns:a14="http://schemas.microsoft.com/office/drawing/2010/main" val="0"/>
                                  </a:ext>
                                </a:extLst>
                              </a:blip>
                              <a:srcRect l="2989" t="7677" r="4912" b="5327"/>
                              <a:stretch/>
                            </pic:blipFill>
                            <pic:spPr bwMode="auto">
                              <a:xfrm>
                                <a:off x="1152525" y="0"/>
                                <a:ext cx="3181350" cy="3209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descr="A graph paper with black squares&#10;&#10;Description automatically generated"/>
                              <pic:cNvPicPr>
                                <a:picLocks noChangeAspect="1"/>
                              </pic:cNvPicPr>
                            </pic:nvPicPr>
                            <pic:blipFill rotWithShape="1">
                              <a:blip r:embed="rId9">
                                <a:extLst>
                                  <a:ext uri="{28A0092B-C50C-407E-A947-70E740481C1C}">
                                    <a14:useLocalDpi xmlns:a14="http://schemas.microsoft.com/office/drawing/2010/main" val="0"/>
                                  </a:ext>
                                </a:extLst>
                              </a:blip>
                              <a:srcRect t="221" r="1753" b="1436"/>
                              <a:stretch/>
                            </pic:blipFill>
                            <pic:spPr bwMode="auto">
                              <a:xfrm>
                                <a:off x="2672415" y="302058"/>
                                <a:ext cx="1385369" cy="2759683"/>
                              </a:xfrm>
                              <a:prstGeom prst="rect">
                                <a:avLst/>
                              </a:prstGeom>
                              <a:ln>
                                <a:noFill/>
                              </a:ln>
                              <a:extLst>
                                <a:ext uri="{53640926-AAD7-44D8-BBD7-CCE9431645EC}">
                                  <a14:shadowObscured xmlns:a14="http://schemas.microsoft.com/office/drawing/2010/main"/>
                                </a:ext>
                              </a:extLst>
                            </pic:spPr>
                          </pic:pic>
                        </wpg:grpSp>
                        <wps:wsp>
                          <wps:cNvPr id="9" name="Text Box 2"/>
                          <wps:cNvSpPr txBox="1"/>
                          <wps:spPr>
                            <a:xfrm>
                              <a:off x="2324100" y="2647950"/>
                              <a:ext cx="323850" cy="310515"/>
                            </a:xfrm>
                            <a:prstGeom prst="rect">
                              <a:avLst/>
                            </a:prstGeom>
                            <a:noFill/>
                            <a:ln w="6350">
                              <a:noFill/>
                            </a:ln>
                          </wps:spPr>
                          <wps:txbx>
                            <w:txbxContent>
                              <w:p w14:paraId="5F9E3FE6" w14:textId="77777777" w:rsidR="00AD0B83" w:rsidRDefault="00AD0B83" w:rsidP="00AD0B83">
                                <w:pPr>
                                  <w:pStyle w:val="NormalWeb"/>
                                  <w:spacing w:before="0" w:beforeAutospacing="0" w:after="160" w:afterAutospacing="0" w:line="256" w:lineRule="auto"/>
                                </w:pPr>
                                <w:r>
                                  <w:rPr>
                                    <w:rFonts w:ascii="Calibri" w:hAnsi="Calibri"/>
                                    <w:b/>
                                    <w:bCs/>
                                    <w:sz w:val="28"/>
                                    <w:szCs w:val="28"/>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 name="Straight Connector 10"/>
                          <wps:cNvCnPr/>
                          <wps:spPr>
                            <a:xfrm>
                              <a:off x="2476500" y="2676525"/>
                              <a:ext cx="2376170" cy="0"/>
                            </a:xfrm>
                            <a:prstGeom prst="line">
                              <a:avLst/>
                            </a:prstGeom>
                            <a:noFill/>
                            <a:ln w="15875" cap="flat" cmpd="sng" algn="ctr">
                              <a:solidFill>
                                <a:sysClr val="windowText" lastClr="000000"/>
                              </a:solidFill>
                              <a:prstDash val="solid"/>
                              <a:miter lim="800000"/>
                              <a:headEnd type="oval"/>
                            </a:ln>
                            <a:effectLst/>
                          </wps:spPr>
                          <wps:bodyPr/>
                        </wps:wsp>
                        <wps:wsp>
                          <wps:cNvPr id="11" name="Text Box 4"/>
                          <wps:cNvSpPr txBox="1"/>
                          <wps:spPr>
                            <a:xfrm>
                              <a:off x="3876675" y="2266950"/>
                              <a:ext cx="1447800" cy="457200"/>
                            </a:xfrm>
                            <a:prstGeom prst="rect">
                              <a:avLst/>
                            </a:prstGeom>
                            <a:noFill/>
                            <a:ln w="6350">
                              <a:noFill/>
                            </a:ln>
                          </wps:spPr>
                          <wps:txbx>
                            <w:txbxContent>
                              <w:p w14:paraId="6A5135A5" w14:textId="77777777" w:rsidR="00AD0B83" w:rsidRDefault="00AD0B83" w:rsidP="00AD0B83">
                                <w:pPr>
                                  <w:pStyle w:val="NormalWeb"/>
                                  <w:spacing w:before="0" w:beforeAutospacing="0" w:after="160" w:afterAutospacing="0" w:line="256" w:lineRule="auto"/>
                                </w:pPr>
                                <w:r>
                                  <w:rPr>
                                    <w:rFonts w:ascii="Calibri" w:hAnsi="Calibri"/>
                                    <w:sz w:val="22"/>
                                    <w:szCs w:val="22"/>
                                  </w:rPr>
                                  <w:t>Bottom face fixed in Y, free in 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 name="Text Box 4"/>
                          <wps:cNvSpPr txBox="1"/>
                          <wps:spPr>
                            <a:xfrm>
                              <a:off x="3981916" y="295275"/>
                              <a:ext cx="1552108" cy="742950"/>
                            </a:xfrm>
                            <a:prstGeom prst="rect">
                              <a:avLst/>
                            </a:prstGeom>
                            <a:noFill/>
                            <a:ln w="6350">
                              <a:noFill/>
                            </a:ln>
                          </wps:spPr>
                          <wps:txbx>
                            <w:txbxContent>
                              <w:p w14:paraId="08BCBDD6" w14:textId="77777777" w:rsidR="00AD0B83" w:rsidRDefault="00AD0B83" w:rsidP="00AD0B83">
                                <w:pPr>
                                  <w:pStyle w:val="NormalWeb"/>
                                  <w:spacing w:before="0" w:beforeAutospacing="0" w:after="160" w:afterAutospacing="0" w:line="256" w:lineRule="auto"/>
                                </w:pPr>
                                <w:r>
                                  <w:rPr>
                                    <w:rFonts w:ascii="Calibri" w:hAnsi="Calibri"/>
                                    <w:sz w:val="22"/>
                                    <w:szCs w:val="22"/>
                                  </w:rPr>
                                  <w:t>Top face free to move in X, constant displacement, or constant speed in Y.</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 name="Straight Connector 13"/>
                          <wps:cNvCnPr/>
                          <wps:spPr>
                            <a:xfrm>
                              <a:off x="2476500" y="264054"/>
                              <a:ext cx="2495550" cy="0"/>
                            </a:xfrm>
                            <a:prstGeom prst="line">
                              <a:avLst/>
                            </a:prstGeom>
                            <a:noFill/>
                            <a:ln w="15875" cap="flat" cmpd="sng" algn="ctr">
                              <a:solidFill>
                                <a:sysClr val="windowText" lastClr="000000"/>
                              </a:solidFill>
                              <a:prstDash val="solid"/>
                              <a:miter lim="800000"/>
                            </a:ln>
                            <a:effectLst/>
                          </wps:spPr>
                          <wps:bodyPr/>
                        </wps:wsp>
                      </wpg:grpSp>
                      <wps:wsp>
                        <wps:cNvPr id="14" name="Straight Arrow Connector 14"/>
                        <wps:cNvCnPr/>
                        <wps:spPr>
                          <a:xfrm flipV="1">
                            <a:off x="247650" y="876300"/>
                            <a:ext cx="0" cy="908050"/>
                          </a:xfrm>
                          <a:prstGeom prst="straightConnector1">
                            <a:avLst/>
                          </a:prstGeom>
                          <a:noFill/>
                          <a:ln w="15875" cap="flat" cmpd="sng" algn="ctr">
                            <a:solidFill>
                              <a:sysClr val="windowText" lastClr="000000"/>
                            </a:solidFill>
                            <a:prstDash val="solid"/>
                            <a:miter lim="800000"/>
                            <a:tailEnd type="triangle"/>
                          </a:ln>
                          <a:effectLst/>
                        </wps:spPr>
                        <wps:bodyPr/>
                      </wps:wsp>
                      <wps:wsp>
                        <wps:cNvPr id="15" name="Straight Arrow Connector 15"/>
                        <wps:cNvCnPr/>
                        <wps:spPr>
                          <a:xfrm>
                            <a:off x="247650" y="1781175"/>
                            <a:ext cx="697230" cy="0"/>
                          </a:xfrm>
                          <a:prstGeom prst="straightConnector1">
                            <a:avLst/>
                          </a:prstGeom>
                          <a:noFill/>
                          <a:ln w="15875" cap="flat" cmpd="sng" algn="ctr">
                            <a:solidFill>
                              <a:sysClr val="windowText" lastClr="000000"/>
                            </a:solidFill>
                            <a:prstDash val="solid"/>
                            <a:miter lim="800000"/>
                            <a:tailEnd type="triangle"/>
                          </a:ln>
                          <a:effectLst/>
                        </wps:spPr>
                        <wps:bodyPr/>
                      </wps:wsp>
                      <wps:wsp>
                        <wps:cNvPr id="16" name="Text Box 9"/>
                        <wps:cNvSpPr txBox="1"/>
                        <wps:spPr>
                          <a:xfrm>
                            <a:off x="0" y="723900"/>
                            <a:ext cx="337820" cy="347980"/>
                          </a:xfrm>
                          <a:prstGeom prst="rect">
                            <a:avLst/>
                          </a:prstGeom>
                          <a:noFill/>
                          <a:ln w="6350">
                            <a:noFill/>
                          </a:ln>
                        </wps:spPr>
                        <wps:txbx>
                          <w:txbxContent>
                            <w:p w14:paraId="549E1F8B" w14:textId="77777777" w:rsidR="00AD0B83" w:rsidRDefault="00AD0B83" w:rsidP="00AD0B83">
                              <w:pPr>
                                <w:pStyle w:val="NormalWeb"/>
                                <w:spacing w:before="0" w:beforeAutospacing="0" w:after="160" w:afterAutospacing="0" w:line="252" w:lineRule="auto"/>
                              </w:pPr>
                              <w:r>
                                <w:rPr>
                                  <w:rFonts w:ascii="Calibri" w:hAnsi="Calibri"/>
                                  <w:b/>
                                  <w:bCs/>
                                  <w:sz w:val="22"/>
                                  <w:szCs w:val="22"/>
                                </w:rPr>
                                <w: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 name="Text Box 10"/>
                        <wps:cNvSpPr txBox="1"/>
                        <wps:spPr>
                          <a:xfrm>
                            <a:off x="790575" y="1724025"/>
                            <a:ext cx="338167" cy="338011"/>
                          </a:xfrm>
                          <a:prstGeom prst="rect">
                            <a:avLst/>
                          </a:prstGeom>
                          <a:noFill/>
                          <a:ln w="6350">
                            <a:noFill/>
                          </a:ln>
                        </wps:spPr>
                        <wps:txbx>
                          <w:txbxContent>
                            <w:p w14:paraId="4566D413" w14:textId="77777777" w:rsidR="00AD0B83" w:rsidRDefault="00AD0B83" w:rsidP="00AD0B83">
                              <w:pPr>
                                <w:pStyle w:val="NormalWeb"/>
                                <w:spacing w:before="0" w:beforeAutospacing="0" w:after="160" w:afterAutospacing="0" w:line="252" w:lineRule="auto"/>
                              </w:pPr>
                              <w:r>
                                <w:rPr>
                                  <w:rFonts w:ascii="Calibri" w:hAnsi="Calibri"/>
                                  <w:b/>
                                  <w:bCs/>
                                  <w:sz w:val="22"/>
                                  <w:szCs w:val="22"/>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18F465" id="Group 8" o:spid="_x0000_s1026" style="position:absolute;margin-left:-1.5pt;margin-top:17.8pt;width:435.7pt;height:232.85pt;z-index:251664384;mso-position-horizontal-relative:margin" coordsize="55340,29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">
                <v:group id="Group 5" o:spid="_x0000_s1027" style="position:absolute;left:11525;width:43815;height:29584" coordorigin="11525" coordsize="43814,2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28" style="position:absolute;left:11525;width:27813;height:28060" coordorigin="11525" coordsize="31813,3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A brown cylinder with a silver rim&#10;&#10;Description automatically generated with medium confidence" style="position:absolute;left:11525;width:31813;height:32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">
                      <v:imagedata r:id="rId10" o:title="A brown cylinder with a silver rim&#10;&#10;Description automatically generated with medium confidence" croptop="5031f" cropbottom="3491f" cropleft="1959f" cropright="3219f"/>
                    </v:shape>
                    <v:shape id="Picture 8" o:spid="_x0000_s1030" type="#_x0000_t75" alt="A graph paper with black squares&#10;&#10;Description automatically generated" style="position:absolute;left:26724;top:3020;width:13853;height:27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">
                      <v:imagedata r:id="rId11" o:title="A graph paper with black squares&#10;&#10;Description automatically generated" croptop="145f" cropbottom="941f" cropright="1149f"/>
                    </v:shape>
                  </v:group>
                  <v:shapetype id="_x0000_t202" coordsize="21600,21600" o:spt="202" path="m,l,21600r21600,l21600,xe">
                    <v:stroke joinstyle="miter"/>
                    <v:path gradientshapeok="t" o:connecttype="rect"/>
                  </v:shapetype>
                  <v:shape id="Text Box 2" o:spid="_x0000_s1031" type="#_x0000_t202" style="position:absolute;left:23241;top:26479;width:3238;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5F9E3FE6" w14:textId="77777777" w:rsidR="00AD0B83" w:rsidRDefault="00AD0B83" w:rsidP="00AD0B83">
                          <w:pPr>
                            <w:pStyle w:val="NormalWeb"/>
                            <w:spacing w:before="0" w:beforeAutospacing="0" w:after="160" w:afterAutospacing="0" w:line="256" w:lineRule="auto"/>
                          </w:pPr>
                          <w:r>
                            <w:rPr>
                              <w:rFonts w:ascii="Calibri" w:hAnsi="Calibri"/>
                              <w:b/>
                              <w:bCs/>
                              <w:sz w:val="28"/>
                              <w:szCs w:val="28"/>
                            </w:rPr>
                            <w:t>A</w:t>
                          </w:r>
                        </w:p>
                      </w:txbxContent>
                    </v:textbox>
                  </v:shape>
                  <v:line id="Straight Connector 10" o:spid="_x0000_s1032" style="position:absolute;visibility:visible;mso-wrap-style:square" from="24765,26765" to="48526,2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" strokecolor="windowText" strokeweight="1.25pt">
                    <v:stroke startarrow="oval" joinstyle="miter"/>
                  </v:line>
                  <v:shape id="Text Box 4" o:spid="_x0000_s1033" type="#_x0000_t202" style="position:absolute;left:38766;top:22669;width:1447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6A5135A5" w14:textId="77777777" w:rsidR="00AD0B83" w:rsidRDefault="00AD0B83" w:rsidP="00AD0B83">
                          <w:pPr>
                            <w:pStyle w:val="NormalWeb"/>
                            <w:spacing w:before="0" w:beforeAutospacing="0" w:after="160" w:afterAutospacing="0" w:line="256" w:lineRule="auto"/>
                          </w:pPr>
                          <w:r>
                            <w:rPr>
                              <w:rFonts w:ascii="Calibri" w:hAnsi="Calibri"/>
                              <w:sz w:val="22"/>
                              <w:szCs w:val="22"/>
                            </w:rPr>
                            <w:t>Bottom face fixed in Y, free in X.</w:t>
                          </w:r>
                        </w:p>
                      </w:txbxContent>
                    </v:textbox>
                  </v:shape>
                  <v:shape id="Text Box 4" o:spid="_x0000_s1034" type="#_x0000_t202" style="position:absolute;left:39819;top:2952;width:15521;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14:paraId="08BCBDD6" w14:textId="77777777" w:rsidR="00AD0B83" w:rsidRDefault="00AD0B83" w:rsidP="00AD0B83">
                          <w:pPr>
                            <w:pStyle w:val="NormalWeb"/>
                            <w:spacing w:before="0" w:beforeAutospacing="0" w:after="160" w:afterAutospacing="0" w:line="256" w:lineRule="auto"/>
                          </w:pPr>
                          <w:r>
                            <w:rPr>
                              <w:rFonts w:ascii="Calibri" w:hAnsi="Calibri"/>
                              <w:sz w:val="22"/>
                              <w:szCs w:val="22"/>
                            </w:rPr>
                            <w:t>Top face free to move in X, constant displacement, or constant speed in Y.</w:t>
                          </w:r>
                        </w:p>
                      </w:txbxContent>
                    </v:textbox>
                  </v:shape>
                  <v:line id="Straight Connector 13" o:spid="_x0000_s1035" style="position:absolute;visibility:visible;mso-wrap-style:square" from="24765,2640" to="49720,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" strokecolor="windowText" strokeweight="1.25pt">
                    <v:stroke joinstyle="miter"/>
                  </v:line>
                </v:group>
                <v:shapetype id="_x0000_t32" coordsize="21600,21600" o:spt="32" o:oned="t" path="m,l21600,21600e" filled="f">
                  <v:path arrowok="t" fillok="f" o:connecttype="none"/>
                  <o:lock v:ext="edit" shapetype="t"/>
                </v:shapetype>
                <v:shape id="Straight Arrow Connector 14" o:spid="_x0000_s1036" type="#_x0000_t32" style="position:absolute;left:2476;top:8763;width:0;height:9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" strokecolor="windowText" strokeweight="1.25pt">
                  <v:stroke endarrow="block" joinstyle="miter"/>
                </v:shape>
                <v:shape id="Straight Arrow Connector 15" o:spid="_x0000_s1037" type="#_x0000_t32" style="position:absolute;left:2476;top:17811;width:69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" strokecolor="windowText" strokeweight="1.25pt">
                  <v:stroke endarrow="block" joinstyle="miter"/>
                </v:shape>
                <v:shape id="Text Box 9" o:spid="_x0000_s1038" type="#_x0000_t202" style="position:absolute;top:7239;width:3378;height:3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549E1F8B" w14:textId="77777777" w:rsidR="00AD0B83" w:rsidRDefault="00AD0B83" w:rsidP="00AD0B83">
                        <w:pPr>
                          <w:pStyle w:val="NormalWeb"/>
                          <w:spacing w:before="0" w:beforeAutospacing="0" w:after="160" w:afterAutospacing="0" w:line="252" w:lineRule="auto"/>
                        </w:pPr>
                        <w:r>
                          <w:rPr>
                            <w:rFonts w:ascii="Calibri" w:hAnsi="Calibri"/>
                            <w:b/>
                            <w:bCs/>
                            <w:sz w:val="22"/>
                            <w:szCs w:val="22"/>
                          </w:rPr>
                          <w:t>Y</w:t>
                        </w:r>
                      </w:p>
                    </w:txbxContent>
                  </v:textbox>
                </v:shape>
                <v:shape id="Text Box 10" o:spid="_x0000_s1039" type="#_x0000_t202" style="position:absolute;left:7905;top:17240;width:3382;height: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4566D413" w14:textId="77777777" w:rsidR="00AD0B83" w:rsidRDefault="00AD0B83" w:rsidP="00AD0B83">
                        <w:pPr>
                          <w:pStyle w:val="NormalWeb"/>
                          <w:spacing w:before="0" w:beforeAutospacing="0" w:after="160" w:afterAutospacing="0" w:line="252" w:lineRule="auto"/>
                        </w:pPr>
                        <w:r>
                          <w:rPr>
                            <w:rFonts w:ascii="Calibri" w:hAnsi="Calibri"/>
                            <w:b/>
                            <w:bCs/>
                            <w:sz w:val="22"/>
                            <w:szCs w:val="22"/>
                          </w:rPr>
                          <w:t>X</w:t>
                        </w:r>
                      </w:p>
                    </w:txbxContent>
                  </v:textbox>
                </v:shape>
                <w10:wrap type="topAndBottom" anchorx="margin"/>
              </v:group>
            </w:pict>
          </mc:Fallback>
        </mc:AlternateContent>
      </w:r>
    </w:p>
    <w:p w14:paraId="5507CE06" w14:textId="3F437BB1" w:rsidR="00230A0E" w:rsidRDefault="00230A0E" w:rsidP="00230A0E">
      <w:pPr>
        <w:pStyle w:val="Subtitle"/>
      </w:pPr>
      <w:r w:rsidRPr="00230A0E">
        <w:t>The 2D axisymmetric model used in the numerical analyses in relation to the chocolate specimen.</w:t>
      </w:r>
    </w:p>
    <w:p w14:paraId="746DBFF2" w14:textId="5A8FADB5" w:rsidR="00962299" w:rsidRDefault="00230A0E" w:rsidP="00962299">
      <w:pPr>
        <w:pStyle w:val="Heading1"/>
      </w:pPr>
      <w:r>
        <w:lastRenderedPageBreak/>
        <w:t>Micromechanical modelling of chocolate</w:t>
      </w:r>
    </w:p>
    <w:p w14:paraId="746DBFF3" w14:textId="422D9E1B" w:rsidR="00313D13" w:rsidRDefault="00230A0E" w:rsidP="00313D13">
      <w:r>
        <w:t>M</w:t>
      </w:r>
      <w:r w:rsidRPr="00230A0E">
        <w:t xml:space="preserve">icromechanical modelling </w:t>
      </w:r>
      <w:r>
        <w:t xml:space="preserve">of chocolate </w:t>
      </w:r>
      <w:r w:rsidRPr="00230A0E">
        <w:t>using confocal microscope images</w:t>
      </w:r>
      <w:r>
        <w:t xml:space="preserve"> provided by Mondelez UK</w:t>
      </w:r>
      <w:r w:rsidRPr="00230A0E">
        <w:t xml:space="preserve"> was also performed (Figure 2). Simple linear isotropic elastic analysis was used to estimate the Young’s Modulus of chocolate.</w:t>
      </w:r>
    </w:p>
    <w:p w14:paraId="6A559C7D" w14:textId="2534D717" w:rsidR="00230A0E" w:rsidRDefault="00AD0B83" w:rsidP="00230A0E">
      <w:r>
        <w:rPr>
          <w:noProof/>
        </w:rPr>
        <mc:AlternateContent>
          <mc:Choice Requires="wpg">
            <w:drawing>
              <wp:anchor distT="0" distB="0" distL="114300" distR="114300" simplePos="0" relativeHeight="251663360" behindDoc="0" locked="0" layoutInCell="1" allowOverlap="1" wp14:anchorId="2DEE753B" wp14:editId="2648667E">
                <wp:simplePos x="0" y="0"/>
                <wp:positionH relativeFrom="margin">
                  <wp:posOffset>250190</wp:posOffset>
                </wp:positionH>
                <wp:positionV relativeFrom="paragraph">
                  <wp:posOffset>2515870</wp:posOffset>
                </wp:positionV>
                <wp:extent cx="4816475" cy="3695700"/>
                <wp:effectExtent l="0" t="0" r="3175" b="0"/>
                <wp:wrapTopAndBottom/>
                <wp:docPr id="37" name="Group 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16475" cy="3695700"/>
                          <a:chOff x="0" y="0"/>
                          <a:chExt cx="5196840" cy="3990974"/>
                        </a:xfrm>
                      </wpg:grpSpPr>
                      <wpg:grpSp>
                        <wpg:cNvPr id="18" name="Group 18"/>
                        <wpg:cNvGrpSpPr/>
                        <wpg:grpSpPr>
                          <a:xfrm>
                            <a:off x="0" y="0"/>
                            <a:ext cx="5196840" cy="3785254"/>
                            <a:chOff x="0" y="0"/>
                            <a:chExt cx="5754370" cy="3785254"/>
                          </a:xfrm>
                        </wpg:grpSpPr>
                        <wpg:grpSp>
                          <wpg:cNvPr id="19" name="Group 19"/>
                          <wpg:cNvGrpSpPr/>
                          <wpg:grpSpPr>
                            <a:xfrm>
                              <a:off x="0" y="495300"/>
                              <a:ext cx="5754370" cy="2638425"/>
                              <a:chOff x="0" y="495300"/>
                              <a:chExt cx="5754370" cy="2638425"/>
                            </a:xfrm>
                          </wpg:grpSpPr>
                          <pic:pic xmlns:pic="http://schemas.openxmlformats.org/drawingml/2006/picture">
                            <pic:nvPicPr>
                              <pic:cNvPr id="20" name="Picture 20" descr="A close-up of a green and black speckled surface&#10;&#10;Description automatically generated"/>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495300"/>
                                <a:ext cx="2851150" cy="2628900"/>
                              </a:xfrm>
                              <a:prstGeom prst="rect">
                                <a:avLst/>
                              </a:prstGeom>
                              <a:noFill/>
                              <a:ln>
                                <a:noFill/>
                              </a:ln>
                            </pic:spPr>
                          </pic:pic>
                          <pic:pic xmlns:pic="http://schemas.openxmlformats.org/drawingml/2006/picture">
                            <pic:nvPicPr>
                              <pic:cNvPr id="21" name="Picture 21" descr="A screen shot of a screen&#10;&#10;Description automatically generated"/>
                              <pic:cNvPicPr>
                                <a:picLocks noChangeAspect="1"/>
                              </pic:cNvPicPr>
                            </pic:nvPicPr>
                            <pic:blipFill>
                              <a:blip r:embed="rId13">
                                <a:extLst>
                                  <a:ext uri="{BEBA8EAE-BF5A-486C-A8C5-ECC9F3942E4B}">
                                    <a14:imgProps xmlns:a14="http://schemas.microsoft.com/office/drawing/2010/main">
                                      <a14:imgLayer r:embed="rId14">
                                        <a14:imgEffect>
                                          <a14:sharpenSoften amount="-25000"/>
                                        </a14:imgEffect>
                                        <a14:imgEffect>
                                          <a14:colorTemperature colorTemp="72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2895600" y="495300"/>
                                <a:ext cx="2858770" cy="2638425"/>
                              </a:xfrm>
                              <a:prstGeom prst="rect">
                                <a:avLst/>
                              </a:prstGeom>
                            </pic:spPr>
                          </pic:pic>
                        </wpg:grpSp>
                        <wps:wsp>
                          <wps:cNvPr id="22" name="Callout: Bent Line with No Border 22"/>
                          <wps:cNvSpPr/>
                          <wps:spPr>
                            <a:xfrm>
                              <a:off x="3152776" y="0"/>
                              <a:ext cx="2373782" cy="504825"/>
                            </a:xfrm>
                            <a:prstGeom prst="callout2">
                              <a:avLst>
                                <a:gd name="adj1" fmla="val 34155"/>
                                <a:gd name="adj2" fmla="val 6423"/>
                                <a:gd name="adj3" fmla="val 98371"/>
                                <a:gd name="adj4" fmla="val 4761"/>
                                <a:gd name="adj5" fmla="val 136389"/>
                                <a:gd name="adj6" fmla="val 11608"/>
                              </a:avLst>
                            </a:prstGeom>
                            <a:noFill/>
                            <a:ln w="12700" cap="flat" cmpd="sng" algn="ctr">
                              <a:noFill/>
                              <a:prstDash val="solid"/>
                              <a:miter lim="800000"/>
                            </a:ln>
                            <a:effectLst/>
                          </wps:spPr>
                          <wps:txbx>
                            <w:txbxContent>
                              <w:p w14:paraId="03913E8A" w14:textId="77777777" w:rsidR="00AD0B83" w:rsidRDefault="00AD0B83" w:rsidP="00AD0B83">
                                <w:pPr>
                                  <w:pStyle w:val="NormalWeb"/>
                                  <w:spacing w:before="0" w:beforeAutospacing="0" w:after="0" w:afterAutospacing="0" w:line="254" w:lineRule="auto"/>
                                  <w:jc w:val="center"/>
                                </w:pPr>
                                <w:r>
                                  <w:rPr>
                                    <w:rFonts w:ascii="Calibri" w:eastAsia="Times New Roman" w:hAnsi="Calibri" w:cs="Calibri"/>
                                    <w:color w:val="000000"/>
                                    <w:kern w:val="24"/>
                                    <w:sz w:val="22"/>
                                    <w:szCs w:val="22"/>
                                  </w:rPr>
                                  <w:t xml:space="preserve">Top face: 50 </w:t>
                                </w:r>
                                <w:r>
                                  <w:rPr>
                                    <w:rFonts w:ascii="Calibri" w:eastAsia="Times New Roman" w:hAnsi="Calibri" w:cs="Calibri"/>
                                    <w:color w:val="000000"/>
                                    <w:kern w:val="24"/>
                                    <w:sz w:val="22"/>
                                    <w:szCs w:val="22"/>
                                    <w:lang w:val="el-GR"/>
                                  </w:rPr>
                                  <w:t>μ</w:t>
                                </w:r>
                                <w:r>
                                  <w:rPr>
                                    <w:rFonts w:ascii="Calibri" w:eastAsia="Times New Roman" w:hAnsi="Calibri" w:cs="Calibri"/>
                                    <w:color w:val="000000"/>
                                    <w:kern w:val="24"/>
                                    <w:sz w:val="22"/>
                                    <w:szCs w:val="22"/>
                                  </w:rPr>
                                  <w:t>m displacement in -Y direction (free to move in X)</w:t>
                                </w:r>
                              </w:p>
                              <w:p w14:paraId="7618E61B" w14:textId="77777777" w:rsidR="00AD0B83" w:rsidRDefault="00AD0B83" w:rsidP="00AD0B83">
                                <w:pPr>
                                  <w:pStyle w:val="NormalWeb"/>
                                  <w:spacing w:before="0" w:beforeAutospacing="0" w:after="160" w:afterAutospacing="0" w:line="254" w:lineRule="auto"/>
                                  <w:jc w:val="center"/>
                                </w:pPr>
                                <w:r>
                                  <w:rPr>
                                    <w:rFonts w:ascii="Calibri" w:hAnsi="Calibri" w:cs="Calibri"/>
                                    <w:kern w:val="2"/>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23" name="Group 23"/>
                          <wpg:cNvGrpSpPr/>
                          <wpg:grpSpPr>
                            <a:xfrm>
                              <a:off x="3133725" y="3143250"/>
                              <a:ext cx="2556160" cy="642004"/>
                              <a:chOff x="3133725" y="3143250"/>
                              <a:chExt cx="2556160" cy="642004"/>
                            </a:xfrm>
                          </wpg:grpSpPr>
                          <wps:wsp>
                            <wps:cNvPr id="24" name="Callout: Bent Line with No Border 24"/>
                            <wps:cNvSpPr/>
                            <wps:spPr>
                              <a:xfrm>
                                <a:off x="4267200" y="3143250"/>
                                <a:ext cx="1422685" cy="642004"/>
                              </a:xfrm>
                              <a:prstGeom prst="callout2">
                                <a:avLst>
                                  <a:gd name="adj1" fmla="val 34155"/>
                                  <a:gd name="adj2" fmla="val 6423"/>
                                  <a:gd name="adj3" fmla="val 25871"/>
                                  <a:gd name="adj4" fmla="val -4511"/>
                                  <a:gd name="adj5" fmla="val -7247"/>
                                  <a:gd name="adj6" fmla="val -12118"/>
                                </a:avLst>
                              </a:prstGeom>
                              <a:noFill/>
                              <a:ln w="12700" cap="flat" cmpd="sng" algn="ctr">
                                <a:solidFill>
                                  <a:sysClr val="windowText" lastClr="000000"/>
                                </a:solidFill>
                                <a:prstDash val="solid"/>
                                <a:miter lim="800000"/>
                              </a:ln>
                              <a:effectLst/>
                            </wps:spPr>
                            <wps:txbx>
                              <w:txbxContent>
                                <w:p w14:paraId="2E444CB2" w14:textId="77777777" w:rsidR="00AD0B83" w:rsidRDefault="00AD0B83" w:rsidP="00AD0B83">
                                  <w:pPr>
                                    <w:pStyle w:val="NormalWeb"/>
                                    <w:spacing w:before="0" w:beforeAutospacing="0" w:after="0" w:afterAutospacing="0" w:line="254" w:lineRule="auto"/>
                                    <w:jc w:val="center"/>
                                  </w:pPr>
                                  <w:r>
                                    <w:rPr>
                                      <w:rFonts w:ascii="Calibri" w:eastAsia="Times New Roman" w:hAnsi="Calibri" w:cs="Calibri"/>
                                      <w:color w:val="000000"/>
                                      <w:kern w:val="24"/>
                                      <w:sz w:val="22"/>
                                      <w:szCs w:val="22"/>
                                    </w:rPr>
                                    <w:t>Bottom face: free to move in X direction</w:t>
                                  </w:r>
                                </w:p>
                                <w:p w14:paraId="0D3F1D56" w14:textId="77777777" w:rsidR="00AD0B83" w:rsidRDefault="00AD0B83" w:rsidP="00AD0B83">
                                  <w:pPr>
                                    <w:pStyle w:val="NormalWeb"/>
                                    <w:spacing w:before="0" w:beforeAutospacing="0" w:after="160" w:afterAutospacing="0" w:line="254" w:lineRule="auto"/>
                                    <w:jc w:val="center"/>
                                  </w:pPr>
                                  <w:r>
                                    <w:rPr>
                                      <w:rFonts w:ascii="Calibri" w:hAnsi="Calibri" w:cs="Calibri"/>
                                      <w:kern w:val="2"/>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Callout: Bent Line with No Border 25"/>
                            <wps:cNvSpPr/>
                            <wps:spPr>
                              <a:xfrm>
                                <a:off x="3133725" y="3162300"/>
                                <a:ext cx="923925" cy="540665"/>
                              </a:xfrm>
                              <a:prstGeom prst="callout2">
                                <a:avLst>
                                  <a:gd name="adj1" fmla="val 32084"/>
                                  <a:gd name="adj2" fmla="val 13315"/>
                                  <a:gd name="adj3" fmla="val 25417"/>
                                  <a:gd name="adj4" fmla="val -32130"/>
                                  <a:gd name="adj5" fmla="val -11945"/>
                                  <a:gd name="adj6" fmla="val -25017"/>
                                </a:avLst>
                              </a:prstGeom>
                              <a:noFill/>
                              <a:ln w="12700" cap="flat" cmpd="sng" algn="ctr">
                                <a:solidFill>
                                  <a:sysClr val="windowText" lastClr="000000"/>
                                </a:solidFill>
                                <a:prstDash val="solid"/>
                                <a:miter lim="800000"/>
                              </a:ln>
                              <a:effectLst/>
                            </wps:spPr>
                            <wps:txbx>
                              <w:txbxContent>
                                <w:p w14:paraId="632456B4" w14:textId="77777777" w:rsidR="00AD0B83" w:rsidRDefault="00AD0B83" w:rsidP="00AD0B83">
                                  <w:pPr>
                                    <w:pStyle w:val="NormalWeb"/>
                                    <w:spacing w:before="0" w:beforeAutospacing="0" w:after="0" w:afterAutospacing="0"/>
                                    <w:jc w:val="center"/>
                                  </w:pPr>
                                  <w:r>
                                    <w:rPr>
                                      <w:rFonts w:ascii="Calibri" w:eastAsia="Times New Roman" w:hAnsi="Calibri"/>
                                      <w:color w:val="000000"/>
                                      <w:kern w:val="24"/>
                                      <w:sz w:val="22"/>
                                      <w:szCs w:val="22"/>
                                    </w:rPr>
                                    <w:t>Bottom left corner: fixed</w:t>
                                  </w:r>
                                </w:p>
                                <w:p w14:paraId="041F1222" w14:textId="77777777" w:rsidR="00AD0B83" w:rsidRDefault="00AD0B83" w:rsidP="00AD0B83">
                                  <w:pPr>
                                    <w:pStyle w:val="NormalWeb"/>
                                    <w:spacing w:before="0" w:beforeAutospacing="0" w:after="160" w:afterAutospacing="0" w:line="254" w:lineRule="auto"/>
                                    <w:jc w:val="center"/>
                                  </w:pPr>
                                  <w:r>
                                    <w:rPr>
                                      <w:rFonts w:ascii="Calibri" w:hAnsi="Calibri"/>
                                      <w:kern w:val="2"/>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6" name="Group 26"/>
                          <wpg:cNvGrpSpPr/>
                          <wpg:grpSpPr>
                            <a:xfrm>
                              <a:off x="342900" y="0"/>
                              <a:ext cx="2257425" cy="534873"/>
                              <a:chOff x="342900" y="0"/>
                              <a:chExt cx="2257425" cy="534873"/>
                            </a:xfrm>
                          </wpg:grpSpPr>
                          <wps:wsp>
                            <wps:cNvPr id="27" name="Callout: Bent Line with No Border 27"/>
                            <wps:cNvSpPr/>
                            <wps:spPr>
                              <a:xfrm>
                                <a:off x="342900" y="0"/>
                                <a:ext cx="1076326" cy="524587"/>
                              </a:xfrm>
                              <a:prstGeom prst="callout2">
                                <a:avLst>
                                  <a:gd name="adj1" fmla="val 29992"/>
                                  <a:gd name="adj2" fmla="val 25970"/>
                                  <a:gd name="adj3" fmla="val 131169"/>
                                  <a:gd name="adj4" fmla="val -1080"/>
                                  <a:gd name="adj5" fmla="val 128055"/>
                                  <a:gd name="adj6" fmla="val 28546"/>
                                </a:avLst>
                              </a:prstGeom>
                              <a:noFill/>
                              <a:ln w="12700" cap="flat" cmpd="sng" algn="ctr">
                                <a:solidFill>
                                  <a:sysClr val="windowText" lastClr="000000"/>
                                </a:solidFill>
                                <a:prstDash val="solid"/>
                                <a:miter lim="800000"/>
                              </a:ln>
                              <a:effectLst/>
                            </wps:spPr>
                            <wps:txbx>
                              <w:txbxContent>
                                <w:p w14:paraId="2F4399E3" w14:textId="77777777" w:rsidR="00AD0B83" w:rsidRDefault="00AD0B83" w:rsidP="00AD0B83">
                                  <w:pPr>
                                    <w:pStyle w:val="NormalWeb"/>
                                    <w:spacing w:before="0" w:beforeAutospacing="0" w:after="160" w:afterAutospacing="0" w:line="254" w:lineRule="auto"/>
                                    <w:jc w:val="center"/>
                                  </w:pPr>
                                  <w:r>
                                    <w:rPr>
                                      <w:rFonts w:ascii="Calibri" w:hAnsi="Calibri"/>
                                      <w:kern w:val="2"/>
                                      <w:sz w:val="22"/>
                                      <w:szCs w:val="22"/>
                                    </w:rPr>
                                    <w:t>Sugar particles (black)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Callout: Bent Line with No Border 28"/>
                            <wps:cNvSpPr/>
                            <wps:spPr>
                              <a:xfrm>
                                <a:off x="1523999" y="0"/>
                                <a:ext cx="1076326" cy="534873"/>
                              </a:xfrm>
                              <a:prstGeom prst="callout2">
                                <a:avLst>
                                  <a:gd name="adj1" fmla="val 118750"/>
                                  <a:gd name="adj2" fmla="val 34153"/>
                                  <a:gd name="adj3" fmla="val 123890"/>
                                  <a:gd name="adj4" fmla="val 36386"/>
                                  <a:gd name="adj5" fmla="val 44721"/>
                                  <a:gd name="adj6" fmla="val 23236"/>
                                </a:avLst>
                              </a:prstGeom>
                              <a:noFill/>
                              <a:ln w="12700" cap="flat" cmpd="sng" algn="ctr">
                                <a:solidFill>
                                  <a:sysClr val="windowText" lastClr="000000"/>
                                </a:solidFill>
                                <a:prstDash val="solid"/>
                                <a:miter lim="800000"/>
                              </a:ln>
                              <a:effectLst/>
                            </wps:spPr>
                            <wps:txbx>
                              <w:txbxContent>
                                <w:p w14:paraId="1A0A354C" w14:textId="77777777" w:rsidR="00AD0B83" w:rsidRDefault="00AD0B83" w:rsidP="00AD0B83">
                                  <w:pPr>
                                    <w:pStyle w:val="NormalWeb"/>
                                    <w:spacing w:before="0" w:beforeAutospacing="0" w:after="160" w:afterAutospacing="0" w:line="254" w:lineRule="auto"/>
                                    <w:jc w:val="center"/>
                                  </w:pPr>
                                  <w:r>
                                    <w:rPr>
                                      <w:rFonts w:ascii="Calibri" w:hAnsi="Calibri"/>
                                      <w:kern w:val="2"/>
                                      <w:sz w:val="22"/>
                                      <w:szCs w:val="22"/>
                                    </w:rPr>
                                    <w:t>Cocoa solids (blue)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9" name="Text Box 7"/>
                          <wps:cNvSpPr txBox="1"/>
                          <wps:spPr>
                            <a:xfrm>
                              <a:off x="0" y="171450"/>
                              <a:ext cx="342900" cy="323850"/>
                            </a:xfrm>
                            <a:prstGeom prst="rect">
                              <a:avLst/>
                            </a:prstGeom>
                            <a:noFill/>
                            <a:ln w="6350">
                              <a:noFill/>
                            </a:ln>
                          </wps:spPr>
                          <wps:txbx>
                            <w:txbxContent>
                              <w:p w14:paraId="0D7BA8DD" w14:textId="77777777" w:rsidR="00AD0B83" w:rsidRDefault="00AD0B83" w:rsidP="00AD0B83">
                                <w:pPr>
                                  <w:pStyle w:val="NormalWeb"/>
                                  <w:spacing w:before="0" w:beforeAutospacing="0" w:after="160" w:afterAutospacing="0" w:line="254" w:lineRule="auto"/>
                                </w:pPr>
                                <w:r>
                                  <w:rPr>
                                    <w:rFonts w:ascii="Calibri" w:hAnsi="Calibri"/>
                                    <w:b/>
                                    <w:bCs/>
                                    <w:kern w:val="2"/>
                                    <w:sz w:val="32"/>
                                    <w:szCs w:val="32"/>
                                  </w:rPr>
                                  <w:t>a</w:t>
                                </w:r>
                              </w:p>
                            </w:txbxContent>
                          </wps:txbx>
                          <wps:bodyPr rot="0" spcFirstLastPara="0" vert="horz" wrap="square" lIns="36000" tIns="0" rIns="91440" bIns="45720" numCol="1" spcCol="0" rtlCol="0" fromWordArt="0" anchor="t" anchorCtr="0" forceAA="0" compatLnSpc="1">
                            <a:prstTxWarp prst="textNoShape">
                              <a:avLst/>
                            </a:prstTxWarp>
                            <a:noAutofit/>
                          </wps:bodyPr>
                        </wps:wsp>
                        <wps:wsp>
                          <wps:cNvPr id="30" name="Text Box 30"/>
                          <wps:cNvSpPr txBox="1"/>
                          <wps:spPr>
                            <a:xfrm>
                              <a:off x="2895600" y="180975"/>
                              <a:ext cx="342900" cy="323850"/>
                            </a:xfrm>
                            <a:prstGeom prst="rect">
                              <a:avLst/>
                            </a:prstGeom>
                            <a:noFill/>
                            <a:ln w="6350">
                              <a:noFill/>
                            </a:ln>
                          </wps:spPr>
                          <wps:txbx>
                            <w:txbxContent>
                              <w:p w14:paraId="02FC281C" w14:textId="77777777" w:rsidR="00AD0B83" w:rsidRDefault="00AD0B83" w:rsidP="00AD0B83">
                                <w:pPr>
                                  <w:pStyle w:val="NormalWeb"/>
                                  <w:spacing w:before="0" w:beforeAutospacing="0" w:after="160" w:afterAutospacing="0" w:line="254" w:lineRule="auto"/>
                                </w:pPr>
                                <w:r>
                                  <w:rPr>
                                    <w:rFonts w:ascii="Calibri" w:hAnsi="Calibri"/>
                                    <w:b/>
                                    <w:bCs/>
                                    <w:kern w:val="2"/>
                                    <w:sz w:val="32"/>
                                    <w:szCs w:val="32"/>
                                  </w:rPr>
                                  <w:t>b</w:t>
                                </w:r>
                              </w:p>
                            </w:txbxContent>
                          </wps:txbx>
                          <wps:bodyPr rot="0" spcFirstLastPara="0" vert="horz" wrap="square" lIns="36000" tIns="0" rIns="91440" bIns="45720" numCol="1" spcCol="0" rtlCol="0" fromWordArt="0" anchor="t" anchorCtr="0" forceAA="0" compatLnSpc="1">
                            <a:prstTxWarp prst="textNoShape">
                              <a:avLst/>
                            </a:prstTxWarp>
                            <a:noAutofit/>
                          </wps:bodyPr>
                        </wps:wsp>
                        <wpg:grpSp>
                          <wpg:cNvPr id="31" name="Group 31"/>
                          <wpg:cNvGrpSpPr/>
                          <wpg:grpSpPr>
                            <a:xfrm>
                              <a:off x="9525" y="3190875"/>
                              <a:ext cx="2143125" cy="466725"/>
                              <a:chOff x="9525" y="3190875"/>
                              <a:chExt cx="2143125" cy="466725"/>
                            </a:xfrm>
                          </wpg:grpSpPr>
                          <wps:wsp>
                            <wps:cNvPr id="32" name="Callout: Bent Line with No Border 32"/>
                            <wps:cNvSpPr/>
                            <wps:spPr>
                              <a:xfrm>
                                <a:off x="9525" y="3190875"/>
                                <a:ext cx="1076325" cy="457200"/>
                              </a:xfrm>
                              <a:prstGeom prst="callout2">
                                <a:avLst>
                                  <a:gd name="adj1" fmla="val -62499"/>
                                  <a:gd name="adj2" fmla="val 56277"/>
                                  <a:gd name="adj3" fmla="val -61526"/>
                                  <a:gd name="adj4" fmla="val 55855"/>
                                  <a:gd name="adj5" fmla="val 15554"/>
                                  <a:gd name="adj6" fmla="val 46246"/>
                                </a:avLst>
                              </a:prstGeom>
                              <a:noFill/>
                              <a:ln w="12700" cap="flat" cmpd="sng" algn="ctr">
                                <a:solidFill>
                                  <a:sysClr val="windowText" lastClr="000000"/>
                                </a:solidFill>
                                <a:prstDash val="solid"/>
                                <a:miter lim="800000"/>
                              </a:ln>
                              <a:effectLst/>
                            </wps:spPr>
                            <wps:txbx>
                              <w:txbxContent>
                                <w:p w14:paraId="492C891D" w14:textId="77777777" w:rsidR="00AD0B83" w:rsidRDefault="00AD0B83" w:rsidP="00AD0B83">
                                  <w:pPr>
                                    <w:pStyle w:val="NormalWeb"/>
                                    <w:spacing w:before="0" w:beforeAutospacing="0" w:after="160" w:afterAutospacing="0" w:line="254" w:lineRule="auto"/>
                                    <w:jc w:val="center"/>
                                  </w:pPr>
                                  <w:r>
                                    <w:rPr>
                                      <w:rFonts w:ascii="Calibri" w:hAnsi="Calibri"/>
                                      <w:kern w:val="2"/>
                                      <w:sz w:val="22"/>
                                      <w:szCs w:val="22"/>
                                    </w:rPr>
                                    <w:t>Cocoa butter (green)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Callout: Bent Line with No Border 33"/>
                            <wps:cNvSpPr/>
                            <wps:spPr>
                              <a:xfrm>
                                <a:off x="1076325" y="3200400"/>
                                <a:ext cx="1076325" cy="457200"/>
                              </a:xfrm>
                              <a:prstGeom prst="callout2">
                                <a:avLst>
                                  <a:gd name="adj1" fmla="val -90624"/>
                                  <a:gd name="adj2" fmla="val 29730"/>
                                  <a:gd name="adj3" fmla="val -90694"/>
                                  <a:gd name="adj4" fmla="val 30192"/>
                                  <a:gd name="adj5" fmla="val 19720"/>
                                  <a:gd name="adj6" fmla="val 31201"/>
                                </a:avLst>
                              </a:prstGeom>
                              <a:noFill/>
                              <a:ln w="12700" cap="flat" cmpd="sng" algn="ctr">
                                <a:solidFill>
                                  <a:sysClr val="windowText" lastClr="000000"/>
                                </a:solidFill>
                                <a:prstDash val="solid"/>
                                <a:miter lim="800000"/>
                              </a:ln>
                              <a:effectLst/>
                            </wps:spPr>
                            <wps:txbx>
                              <w:txbxContent>
                                <w:p w14:paraId="07AF88E6" w14:textId="77777777" w:rsidR="00AD0B83" w:rsidRDefault="00AD0B83" w:rsidP="00AD0B83">
                                  <w:pPr>
                                    <w:pStyle w:val="NormalWeb"/>
                                    <w:spacing w:before="0" w:beforeAutospacing="0" w:after="160" w:afterAutospacing="0" w:line="254" w:lineRule="auto"/>
                                    <w:jc w:val="center"/>
                                  </w:pPr>
                                  <w:r>
                                    <w:rPr>
                                      <w:rFonts w:ascii="Calibri" w:hAnsi="Calibri"/>
                                      <w:kern w:val="2"/>
                                      <w:sz w:val="22"/>
                                      <w:szCs w:val="22"/>
                                    </w:rPr>
                                    <w:t>Milk particles (red)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34" name="Group 34"/>
                        <wpg:cNvGrpSpPr/>
                        <wpg:grpSpPr>
                          <a:xfrm>
                            <a:off x="1714500" y="2000250"/>
                            <a:ext cx="998531" cy="1990724"/>
                            <a:chOff x="1905000" y="2000250"/>
                            <a:chExt cx="1105535" cy="1990724"/>
                          </a:xfrm>
                        </wpg:grpSpPr>
                        <wps:wsp>
                          <wps:cNvPr id="35" name="Callout: Bent Line with No Border 35"/>
                          <wps:cNvSpPr/>
                          <wps:spPr>
                            <a:xfrm>
                              <a:off x="1905000" y="3257549"/>
                              <a:ext cx="1105535" cy="733425"/>
                            </a:xfrm>
                            <a:prstGeom prst="callout2">
                              <a:avLst>
                                <a:gd name="adj1" fmla="val -48870"/>
                                <a:gd name="adj2" fmla="val 7556"/>
                                <a:gd name="adj3" fmla="val -3792"/>
                                <a:gd name="adj4" fmla="val 47784"/>
                                <a:gd name="adj5" fmla="val 17023"/>
                                <a:gd name="adj6" fmla="val 48830"/>
                              </a:avLst>
                            </a:prstGeom>
                            <a:noFill/>
                            <a:ln w="12700" cap="flat" cmpd="sng" algn="ctr">
                              <a:solidFill>
                                <a:sysClr val="windowText" lastClr="000000"/>
                              </a:solidFill>
                              <a:prstDash val="solid"/>
                              <a:miter lim="800000"/>
                            </a:ln>
                            <a:effectLst/>
                          </wps:spPr>
                          <wps:txbx>
                            <w:txbxContent>
                              <w:p w14:paraId="69A70804" w14:textId="77777777" w:rsidR="00AD0B83" w:rsidRDefault="00AD0B83" w:rsidP="00AD0B83">
                                <w:pPr>
                                  <w:pStyle w:val="NormalWeb"/>
                                  <w:spacing w:before="0" w:beforeAutospacing="0" w:after="160" w:afterAutospacing="0" w:line="256" w:lineRule="auto"/>
                                  <w:jc w:val="center"/>
                                </w:pPr>
                                <w:r>
                                  <w:rPr>
                                    <w:rFonts w:ascii="Calibri" w:hAnsi="Calibri"/>
                                    <w:kern w:val="2"/>
                                    <w:sz w:val="22"/>
                                    <w:szCs w:val="22"/>
                                  </w:rPr>
                                  <w:t>Examples of unclear particle identity</w:t>
                                </w:r>
                              </w:p>
                            </w:txbxContent>
                          </wps:txbx>
                          <wps:bodyPr rot="0" spcFirstLastPara="0" vert="horz" wrap="square" lIns="0" tIns="72000" rIns="0" bIns="45720" numCol="1" spcCol="0" rtlCol="0" fromWordArt="0" anchor="ctr" anchorCtr="0" forceAA="0" compatLnSpc="1">
                            <a:prstTxWarp prst="textNoShape">
                              <a:avLst/>
                            </a:prstTxWarp>
                            <a:noAutofit/>
                          </wps:bodyPr>
                        </wps:wsp>
                        <wps:wsp>
                          <wps:cNvPr id="36" name="Straight Connector 36"/>
                          <wps:cNvCnPr/>
                          <wps:spPr>
                            <a:xfrm flipH="1" flipV="1">
                              <a:off x="2295525" y="2000250"/>
                              <a:ext cx="143193" cy="12382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DEE753B" id="Group 37" o:spid="_x0000_s1040" style="position:absolute;margin-left:19.7pt;margin-top:198.1pt;width:379.25pt;height:291pt;z-index:251663360;mso-position-horizontal-relative:margin;mso-width-relative:margin;mso-height-relative:margin" coordsize="51968,399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">
                <o:lock v:ext="edit" aspectratio="t"/>
                <v:group id="Group 18" o:spid="_x0000_s1041" style="position:absolute;width:51968;height:37852" coordsize="57543,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9" o:spid="_x0000_s1042" style="position:absolute;top:4953;width:57543;height:26384" coordorigin=",4953" coordsize="57543,2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20" o:spid="_x0000_s1043" type="#_x0000_t75" alt="A close-up of a green and black speckled surface&#10;&#10;Description automatically generated" style="position:absolute;top:4953;width:28511;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">
                      <v:imagedata r:id="rId15" o:title="A close-up of a green and black speckled surface&#10;&#10;Description automatically generated"/>
                    </v:shape>
                    <v:shape id="Picture 21" o:spid="_x0000_s1044" type="#_x0000_t75" alt="A screen shot of a screen&#10;&#10;Description automatically generated" style="position:absolute;left:28956;top:4953;width:28587;height:26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">
                      <v:imagedata r:id="rId16" o:title="A screen shot of a screen&#10;&#10;Description automatically generated"/>
                    </v:shape>
                  </v:group>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Callout: Bent Line with No Border 22" o:spid="_x0000_s1045" type="#_x0000_t42" style="position:absolute;left:31527;width:23738;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" adj="2507,29460,1028,21248,1387,7377" filled="f" stroked="f" strokeweight="1pt">
                    <v:textbox>
                      <w:txbxContent>
                        <w:p w14:paraId="03913E8A" w14:textId="77777777" w:rsidR="00AD0B83" w:rsidRDefault="00AD0B83" w:rsidP="00AD0B83">
                          <w:pPr>
                            <w:pStyle w:val="NormalWeb"/>
                            <w:spacing w:before="0" w:beforeAutospacing="0" w:after="0" w:afterAutospacing="0" w:line="254" w:lineRule="auto"/>
                            <w:jc w:val="center"/>
                          </w:pPr>
                          <w:r>
                            <w:rPr>
                              <w:rFonts w:ascii="Calibri" w:eastAsia="Times New Roman" w:hAnsi="Calibri" w:cs="Calibri"/>
                              <w:color w:val="000000"/>
                              <w:kern w:val="24"/>
                              <w:sz w:val="22"/>
                              <w:szCs w:val="22"/>
                            </w:rPr>
                            <w:t xml:space="preserve">Top face: 50 </w:t>
                          </w:r>
                          <w:r>
                            <w:rPr>
                              <w:rFonts w:ascii="Calibri" w:eastAsia="Times New Roman" w:hAnsi="Calibri" w:cs="Calibri"/>
                              <w:color w:val="000000"/>
                              <w:kern w:val="24"/>
                              <w:sz w:val="22"/>
                              <w:szCs w:val="22"/>
                              <w:lang w:val="el-GR"/>
                            </w:rPr>
                            <w:t>μ</w:t>
                          </w:r>
                          <w:r>
                            <w:rPr>
                              <w:rFonts w:ascii="Calibri" w:eastAsia="Times New Roman" w:hAnsi="Calibri" w:cs="Calibri"/>
                              <w:color w:val="000000"/>
                              <w:kern w:val="24"/>
                              <w:sz w:val="22"/>
                              <w:szCs w:val="22"/>
                            </w:rPr>
                            <w:t>m displacement in -Y direction (free to move in X)</w:t>
                          </w:r>
                        </w:p>
                        <w:p w14:paraId="7618E61B" w14:textId="77777777" w:rsidR="00AD0B83" w:rsidRDefault="00AD0B83" w:rsidP="00AD0B83">
                          <w:pPr>
                            <w:pStyle w:val="NormalWeb"/>
                            <w:spacing w:before="0" w:beforeAutospacing="0" w:after="160" w:afterAutospacing="0" w:line="254" w:lineRule="auto"/>
                            <w:jc w:val="center"/>
                          </w:pPr>
                          <w:r>
                            <w:rPr>
                              <w:rFonts w:ascii="Calibri" w:hAnsi="Calibri" w:cs="Calibri"/>
                              <w:kern w:val="2"/>
                              <w:sz w:val="22"/>
                              <w:szCs w:val="22"/>
                            </w:rPr>
                            <w:t> </w:t>
                          </w:r>
                        </w:p>
                      </w:txbxContent>
                    </v:textbox>
                    <o:callout v:ext="edit" minusx="t" minusy="t"/>
                  </v:shape>
                  <v:group id="Group 23" o:spid="_x0000_s1046" style="position:absolute;left:31337;top:31432;width:25561;height:6420" coordorigin="31337,31432" coordsize="2556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Callout: Bent Line with No Border 24" o:spid="_x0000_s1047" type="#_x0000_t42" style="position:absolute;left:42672;top:31432;width:14226;height:6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" adj="-2617,-1565,-974,5588,1387,7377" filled="f" strokecolor="windowText" strokeweight="1pt">
                      <v:textbox>
                        <w:txbxContent>
                          <w:p w14:paraId="2E444CB2" w14:textId="77777777" w:rsidR="00AD0B83" w:rsidRDefault="00AD0B83" w:rsidP="00AD0B83">
                            <w:pPr>
                              <w:pStyle w:val="NormalWeb"/>
                              <w:spacing w:before="0" w:beforeAutospacing="0" w:after="0" w:afterAutospacing="0" w:line="254" w:lineRule="auto"/>
                              <w:jc w:val="center"/>
                            </w:pPr>
                            <w:r>
                              <w:rPr>
                                <w:rFonts w:ascii="Calibri" w:eastAsia="Times New Roman" w:hAnsi="Calibri" w:cs="Calibri"/>
                                <w:color w:val="000000"/>
                                <w:kern w:val="24"/>
                                <w:sz w:val="22"/>
                                <w:szCs w:val="22"/>
                              </w:rPr>
                              <w:t>Bottom face: free to move in X direction</w:t>
                            </w:r>
                          </w:p>
                          <w:p w14:paraId="0D3F1D56" w14:textId="77777777" w:rsidR="00AD0B83" w:rsidRDefault="00AD0B83" w:rsidP="00AD0B83">
                            <w:pPr>
                              <w:pStyle w:val="NormalWeb"/>
                              <w:spacing w:before="0" w:beforeAutospacing="0" w:after="160" w:afterAutospacing="0" w:line="254" w:lineRule="auto"/>
                              <w:jc w:val="center"/>
                            </w:pPr>
                            <w:r>
                              <w:rPr>
                                <w:rFonts w:ascii="Calibri" w:hAnsi="Calibri" w:cs="Calibri"/>
                                <w:kern w:val="2"/>
                                <w:sz w:val="22"/>
                                <w:szCs w:val="22"/>
                              </w:rPr>
                              <w:t> </w:t>
                            </w:r>
                          </w:p>
                        </w:txbxContent>
                      </v:textbox>
                    </v:shape>
                    <v:shape id="Callout: Bent Line with No Border 25" o:spid="_x0000_s1048" type="#_x0000_t42" style="position:absolute;left:31337;top:31623;width:9239;height:5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" adj="-5404,-2580,-6940,5490,2876,6930" filled="f" strokecolor="windowText" strokeweight="1pt">
                      <v:textbox>
                        <w:txbxContent>
                          <w:p w14:paraId="632456B4" w14:textId="77777777" w:rsidR="00AD0B83" w:rsidRDefault="00AD0B83" w:rsidP="00AD0B83">
                            <w:pPr>
                              <w:pStyle w:val="NormalWeb"/>
                              <w:spacing w:before="0" w:beforeAutospacing="0" w:after="0" w:afterAutospacing="0"/>
                              <w:jc w:val="center"/>
                            </w:pPr>
                            <w:r>
                              <w:rPr>
                                <w:rFonts w:ascii="Calibri" w:eastAsia="Times New Roman" w:hAnsi="Calibri"/>
                                <w:color w:val="000000"/>
                                <w:kern w:val="24"/>
                                <w:sz w:val="22"/>
                                <w:szCs w:val="22"/>
                              </w:rPr>
                              <w:t>Bottom left corner: fixed</w:t>
                            </w:r>
                          </w:p>
                          <w:p w14:paraId="041F1222" w14:textId="77777777" w:rsidR="00AD0B83" w:rsidRDefault="00AD0B83" w:rsidP="00AD0B83">
                            <w:pPr>
                              <w:pStyle w:val="NormalWeb"/>
                              <w:spacing w:before="0" w:beforeAutospacing="0" w:after="160" w:afterAutospacing="0" w:line="254" w:lineRule="auto"/>
                              <w:jc w:val="center"/>
                            </w:pPr>
                            <w:r>
                              <w:rPr>
                                <w:rFonts w:ascii="Calibri" w:hAnsi="Calibri"/>
                                <w:kern w:val="2"/>
                                <w:sz w:val="22"/>
                                <w:szCs w:val="22"/>
                              </w:rPr>
                              <w:t> </w:t>
                            </w:r>
                          </w:p>
                        </w:txbxContent>
                      </v:textbox>
                    </v:shape>
                  </v:group>
                  <v:group id="Group 26" o:spid="_x0000_s1049" style="position:absolute;left:3429;width:22574;height:5348" coordorigin="3429" coordsize="22574,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Callout: Bent Line with No Border 27" o:spid="_x0000_s1050" type="#_x0000_t42" style="position:absolute;left:3429;width:10763;height: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" adj="6166,27660,-233,28333,5610,6478" filled="f" strokecolor="windowText" strokeweight="1pt">
                      <v:textbox>
                        <w:txbxContent>
                          <w:p w14:paraId="2F4399E3" w14:textId="77777777" w:rsidR="00AD0B83" w:rsidRDefault="00AD0B83" w:rsidP="00AD0B83">
                            <w:pPr>
                              <w:pStyle w:val="NormalWeb"/>
                              <w:spacing w:before="0" w:beforeAutospacing="0" w:after="160" w:afterAutospacing="0" w:line="254" w:lineRule="auto"/>
                              <w:jc w:val="center"/>
                            </w:pPr>
                            <w:r>
                              <w:rPr>
                                <w:rFonts w:ascii="Calibri" w:hAnsi="Calibri"/>
                                <w:kern w:val="2"/>
                                <w:sz w:val="22"/>
                                <w:szCs w:val="22"/>
                              </w:rPr>
                              <w:t>Sugar particles (black)</w:t>
                            </w:r>
                          </w:p>
                        </w:txbxContent>
                      </v:textbox>
                      <o:callout v:ext="edit" minusx="t" minusy="t"/>
                    </v:shape>
                    <v:shape id="Callout: Bent Line with No Border 28" o:spid="_x0000_s1051" type="#_x0000_t42" style="position:absolute;left:15239;width:10764;height:5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" adj="5019,9660,7859,26760,7377,25650" filled="f" strokecolor="windowText" strokeweight="1pt">
                      <v:textbox>
                        <w:txbxContent>
                          <w:p w14:paraId="1A0A354C" w14:textId="77777777" w:rsidR="00AD0B83" w:rsidRDefault="00AD0B83" w:rsidP="00AD0B83">
                            <w:pPr>
                              <w:pStyle w:val="NormalWeb"/>
                              <w:spacing w:before="0" w:beforeAutospacing="0" w:after="160" w:afterAutospacing="0" w:line="254" w:lineRule="auto"/>
                              <w:jc w:val="center"/>
                            </w:pPr>
                            <w:r>
                              <w:rPr>
                                <w:rFonts w:ascii="Calibri" w:hAnsi="Calibri"/>
                                <w:kern w:val="2"/>
                                <w:sz w:val="22"/>
                                <w:szCs w:val="22"/>
                              </w:rPr>
                              <w:t>Cocoa solids (blue)</w:t>
                            </w:r>
                          </w:p>
                        </w:txbxContent>
                      </v:textbox>
                    </v:shape>
                  </v:group>
                  <v:shape id="Text Box 7" o:spid="_x0000_s1052" type="#_x0000_t202" style="position:absolute;top:1714;width:3429;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" filled="f" stroked="f" strokeweight=".5pt">
                    <v:textbox inset="1mm,0">
                      <w:txbxContent>
                        <w:p w14:paraId="0D7BA8DD" w14:textId="77777777" w:rsidR="00AD0B83" w:rsidRDefault="00AD0B83" w:rsidP="00AD0B83">
                          <w:pPr>
                            <w:pStyle w:val="NormalWeb"/>
                            <w:spacing w:before="0" w:beforeAutospacing="0" w:after="160" w:afterAutospacing="0" w:line="254" w:lineRule="auto"/>
                          </w:pPr>
                          <w:r>
                            <w:rPr>
                              <w:rFonts w:ascii="Calibri" w:hAnsi="Calibri"/>
                              <w:b/>
                              <w:bCs/>
                              <w:kern w:val="2"/>
                              <w:sz w:val="32"/>
                              <w:szCs w:val="32"/>
                            </w:rPr>
                            <w:t>a</w:t>
                          </w:r>
                        </w:p>
                      </w:txbxContent>
                    </v:textbox>
                  </v:shape>
                  <v:shape id="Text Box 30" o:spid="_x0000_s1053" type="#_x0000_t202" style="position:absolute;left:28956;top:1809;width:3429;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" filled="f" stroked="f" strokeweight=".5pt">
                    <v:textbox inset="1mm,0">
                      <w:txbxContent>
                        <w:p w14:paraId="02FC281C" w14:textId="77777777" w:rsidR="00AD0B83" w:rsidRDefault="00AD0B83" w:rsidP="00AD0B83">
                          <w:pPr>
                            <w:pStyle w:val="NormalWeb"/>
                            <w:spacing w:before="0" w:beforeAutospacing="0" w:after="160" w:afterAutospacing="0" w:line="254" w:lineRule="auto"/>
                          </w:pPr>
                          <w:r>
                            <w:rPr>
                              <w:rFonts w:ascii="Calibri" w:hAnsi="Calibri"/>
                              <w:b/>
                              <w:bCs/>
                              <w:kern w:val="2"/>
                              <w:sz w:val="32"/>
                              <w:szCs w:val="32"/>
                            </w:rPr>
                            <w:t>b</w:t>
                          </w:r>
                        </w:p>
                      </w:txbxContent>
                    </v:textbox>
                  </v:shape>
                  <v:group id="Group 31" o:spid="_x0000_s1054" style="position:absolute;left:95;top:31908;width:21431;height:4668" coordorigin="95,31908" coordsize="21431,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Callout: Bent Line with No Border 32" o:spid="_x0000_s1055" type="#_x0000_t42" style="position:absolute;left:95;top:31908;width:1076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" adj="9989,3360,12065,-13290,12156,-13500" filled="f" strokecolor="windowText" strokeweight="1pt">
                      <v:textbox>
                        <w:txbxContent>
                          <w:p w14:paraId="492C891D" w14:textId="77777777" w:rsidR="00AD0B83" w:rsidRDefault="00AD0B83" w:rsidP="00AD0B83">
                            <w:pPr>
                              <w:pStyle w:val="NormalWeb"/>
                              <w:spacing w:before="0" w:beforeAutospacing="0" w:after="160" w:afterAutospacing="0" w:line="254" w:lineRule="auto"/>
                              <w:jc w:val="center"/>
                            </w:pPr>
                            <w:r>
                              <w:rPr>
                                <w:rFonts w:ascii="Calibri" w:hAnsi="Calibri"/>
                                <w:kern w:val="2"/>
                                <w:sz w:val="22"/>
                                <w:szCs w:val="22"/>
                              </w:rPr>
                              <w:t>Cocoa butter (green)</w:t>
                            </w:r>
                          </w:p>
                        </w:txbxContent>
                      </v:textbox>
                      <o:callout v:ext="edit" minusy="t"/>
                    </v:shape>
                    <v:shape id="Callout: Bent Line with No Border 33" o:spid="_x0000_s1056" type="#_x0000_t42" style="position:absolute;left:10763;top:32004;width:1076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" adj="6739,4260,6521,-19590,6422,-19575" filled="f" strokecolor="windowText" strokeweight="1pt">
                      <v:textbox>
                        <w:txbxContent>
                          <w:p w14:paraId="07AF88E6" w14:textId="77777777" w:rsidR="00AD0B83" w:rsidRDefault="00AD0B83" w:rsidP="00AD0B83">
                            <w:pPr>
                              <w:pStyle w:val="NormalWeb"/>
                              <w:spacing w:before="0" w:beforeAutospacing="0" w:after="160" w:afterAutospacing="0" w:line="254" w:lineRule="auto"/>
                              <w:jc w:val="center"/>
                            </w:pPr>
                            <w:r>
                              <w:rPr>
                                <w:rFonts w:ascii="Calibri" w:hAnsi="Calibri"/>
                                <w:kern w:val="2"/>
                                <w:sz w:val="22"/>
                                <w:szCs w:val="22"/>
                              </w:rPr>
                              <w:t>Milk particles (red)</w:t>
                            </w:r>
                          </w:p>
                        </w:txbxContent>
                      </v:textbox>
                      <o:callout v:ext="edit" minusx="t" minusy="t"/>
                    </v:shape>
                  </v:group>
                </v:group>
                <v:group id="Group 34" o:spid="_x0000_s1057" style="position:absolute;left:17145;top:20002;width:9985;height:19907" coordorigin="19050,20002" coordsize="11055,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Callout: Bent Line with No Border 35" o:spid="_x0000_s1058" type="#_x0000_t42" style="position:absolute;left:19050;top:32575;width:11055;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" adj="10547,3677,10321,-819,1632,-10556" filled="f" strokecolor="windowText" strokeweight="1pt">
                    <v:textbox inset="0,2mm,0">
                      <w:txbxContent>
                        <w:p w14:paraId="69A70804" w14:textId="77777777" w:rsidR="00AD0B83" w:rsidRDefault="00AD0B83" w:rsidP="00AD0B83">
                          <w:pPr>
                            <w:pStyle w:val="NormalWeb"/>
                            <w:spacing w:before="0" w:beforeAutospacing="0" w:after="160" w:afterAutospacing="0" w:line="256" w:lineRule="auto"/>
                            <w:jc w:val="center"/>
                          </w:pPr>
                          <w:r>
                            <w:rPr>
                              <w:rFonts w:ascii="Calibri" w:hAnsi="Calibri"/>
                              <w:kern w:val="2"/>
                              <w:sz w:val="22"/>
                              <w:szCs w:val="22"/>
                            </w:rPr>
                            <w:t>Examples of unclear particle identity</w:t>
                          </w:r>
                        </w:p>
                      </w:txbxContent>
                    </v:textbox>
                    <o:callout v:ext="edit" minusx="t" minusy="t"/>
                  </v:shape>
                  <v:line id="Straight Connector 36" o:spid="_x0000_s1059" style="position:absolute;flip:x y;visibility:visible;mso-wrap-style:square" from="22955,20002" to="24387,3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" strokecolor="black [3213]" strokeweight="1pt">
                    <v:stroke joinstyle="miter"/>
                  </v:line>
                </v:group>
                <w10:wrap type="topAndBottom" anchorx="margin"/>
              </v:group>
            </w:pict>
          </mc:Fallback>
        </mc:AlternateContent>
      </w:r>
      <w:r w:rsidR="00230A0E">
        <w:t>The mechanical elastic properties of sugar and cocoa butter were taken from the literature (Molenda et al., 2006; Ramos and Bahr, 2007; Reinke et al., 2016). The respective properties for milk and cocoa solids were not available in the literature, and thus, four different cases were investigated to cover a range of different scenaria. More specifically, in the first case all particles were given properties of sugar; in the second case, all non-sugar particles (cocoa solids and milk) were assigned the same Poisson’s ratio as sugar but 1/10 of the Young’s Modulus of sugar; in the third case, all particles are assumed to have the properties of the non-sugar particles mentioned above, and in the fourth case all particles were given the same Poisson’s ratio as sugar and a Young’s Modulus 10 times higher than that of sugar.</w:t>
      </w:r>
      <w:r w:rsidR="005D150C">
        <w:t xml:space="preserve"> </w:t>
      </w:r>
      <w:r w:rsidR="00922EC6">
        <w:t>The results show that the Young’s Modulus calculated from the</w:t>
      </w:r>
      <w:r w:rsidR="0046644A">
        <w:t xml:space="preserve"> </w:t>
      </w:r>
      <w:r w:rsidR="001C3403">
        <w:t>F</w:t>
      </w:r>
      <w:r w:rsidR="0046644A">
        <w:t xml:space="preserve">inite </w:t>
      </w:r>
      <w:r w:rsidR="001C3403">
        <w:t>E</w:t>
      </w:r>
      <w:r w:rsidR="0046644A">
        <w:t>lement</w:t>
      </w:r>
      <w:r w:rsidR="001C3403">
        <w:t xml:space="preserve"> </w:t>
      </w:r>
      <w:r w:rsidR="0046644A">
        <w:t>M</w:t>
      </w:r>
      <w:r w:rsidR="001C3403">
        <w:t>odels</w:t>
      </w:r>
      <w:r w:rsidR="0046644A">
        <w:t xml:space="preserve"> ranged from </w:t>
      </w:r>
      <w:r w:rsidR="005D150C">
        <w:t>3</w:t>
      </w:r>
      <w:r w:rsidR="005D0B16">
        <w:t>83</w:t>
      </w:r>
      <w:r w:rsidR="0046644A">
        <w:t xml:space="preserve"> MPa to </w:t>
      </w:r>
      <w:r w:rsidR="005D150C">
        <w:t>594</w:t>
      </w:r>
      <w:r w:rsidR="0046644A">
        <w:t xml:space="preserve"> MPa</w:t>
      </w:r>
      <w:r w:rsidR="001C3403">
        <w:t>,</w:t>
      </w:r>
      <w:r w:rsidR="0046644A">
        <w:t xml:space="preserve"> which is close to the Young’s Modulus calculated from the</w:t>
      </w:r>
      <w:r w:rsidR="001C3403">
        <w:t xml:space="preserve"> </w:t>
      </w:r>
      <w:bookmarkStart w:id="0" w:name="_GoBack"/>
      <w:bookmarkEnd w:id="0"/>
      <w:r w:rsidR="001C3403">
        <w:t>unloading</w:t>
      </w:r>
      <w:r w:rsidR="0046644A">
        <w:t xml:space="preserve"> path of the experimental curve (</w:t>
      </w:r>
      <w:r w:rsidR="005D0B16">
        <w:t>350</w:t>
      </w:r>
      <w:r w:rsidR="0046644A">
        <w:t>±</w:t>
      </w:r>
      <w:r w:rsidR="005D0B16">
        <w:t>39</w:t>
      </w:r>
      <w:r w:rsidR="00F84DC5">
        <w:t xml:space="preserve"> MPa</w:t>
      </w:r>
      <w:r w:rsidR="0046644A">
        <w:t>).</w:t>
      </w:r>
    </w:p>
    <w:p w14:paraId="1D0DD3FA" w14:textId="5F0D2181" w:rsidR="00910EDD" w:rsidRDefault="00910EDD" w:rsidP="00910EDD">
      <w:pPr>
        <w:pStyle w:val="Subtitle"/>
      </w:pPr>
      <w:r w:rsidRPr="00910EDD">
        <w:t>Confocal microscope image of chocolate used to simulate the uniaxial compression test. (a): Obtained image depicting the ingredient that each particle represents, (b): model image in ANSYS illustrating the boundary conditions. (Raw image from Mondelez UK)</w:t>
      </w:r>
      <w:r w:rsidR="009B0E0F">
        <w:t>. Axes as in Figure 1.</w:t>
      </w:r>
    </w:p>
    <w:p w14:paraId="3B5044DF" w14:textId="5AD8552E" w:rsidR="00910EDD" w:rsidRDefault="00910EDD" w:rsidP="00910EDD">
      <w:pPr>
        <w:pStyle w:val="Heading1"/>
      </w:pPr>
      <w:r>
        <w:lastRenderedPageBreak/>
        <w:t>Conclusions</w:t>
      </w:r>
    </w:p>
    <w:p w14:paraId="116EF5DB" w14:textId="0C906E79" w:rsidR="00910EDD" w:rsidRDefault="00910EDD" w:rsidP="00910EDD">
      <w:r w:rsidRPr="00910EDD">
        <w:t xml:space="preserve">The results </w:t>
      </w:r>
      <w:r>
        <w:t xml:space="preserve">from the numerical simulations of monotonic uniaxial tests </w:t>
      </w:r>
      <w:r w:rsidRPr="00910EDD">
        <w:t>were compared with the respective experimental and in general, there is a good agreemen</w:t>
      </w:r>
      <w:r>
        <w:t>t</w:t>
      </w:r>
      <w:r w:rsidRPr="00910EDD">
        <w:t>.</w:t>
      </w:r>
    </w:p>
    <w:p w14:paraId="277AEC3A" w14:textId="40282B4E" w:rsidR="00910EDD" w:rsidRDefault="00910EDD" w:rsidP="00910EDD">
      <w:r>
        <w:t>Furthermore, r</w:t>
      </w:r>
      <w:r w:rsidRPr="00910EDD">
        <w:t xml:space="preserve">esults </w:t>
      </w:r>
      <w:r>
        <w:t xml:space="preserve">from micromechanical modelling of chocolate </w:t>
      </w:r>
      <w:r w:rsidRPr="00910EDD">
        <w:t>in terms of Young’s Modulus were compared with experimental data as well as analytical models, and they are close to the experimental Young’s Modulus evaluated from uniaxial compression unloading.</w:t>
      </w:r>
    </w:p>
    <w:p w14:paraId="71ED6533" w14:textId="77777777" w:rsidR="00910EDD" w:rsidRDefault="00910EDD" w:rsidP="00313D13"/>
    <w:p w14:paraId="746DBFF5" w14:textId="77777777" w:rsidR="00962299" w:rsidRDefault="00962299" w:rsidP="00722BA4">
      <w:pPr>
        <w:pStyle w:val="Heading1"/>
      </w:pPr>
      <w:r w:rsidRPr="00313D13">
        <w:t>References</w:t>
      </w:r>
    </w:p>
    <w:p w14:paraId="3CAAB563" w14:textId="77777777" w:rsidR="00563646" w:rsidRDefault="00563646" w:rsidP="00563646">
      <w:r>
        <w:t>Molenda, M. et al. (2006) ‘Testing mechanical properties of food powders in two laboratories - degree of consistency of results’, International Agrophysics, 20(1), pp. 37–45.</w:t>
      </w:r>
    </w:p>
    <w:p w14:paraId="7BFD6723" w14:textId="77777777" w:rsidR="00563646" w:rsidRDefault="00563646" w:rsidP="00563646">
      <w:r>
        <w:t>Ramos, K. J. and Bahr, D. F. (2007) ‘Mechanical behavior assessment of sucrose using nanoindentation’, Journal of Materials Research, 22(7), pp. 2037–2045. doi: 10.1557/jmr.2007.0249.</w:t>
      </w:r>
    </w:p>
    <w:p w14:paraId="1DE6EA4D" w14:textId="78F2F59B" w:rsidR="00230A0E" w:rsidRDefault="00563646" w:rsidP="00962299">
      <w:r>
        <w:t>Reinke, S. K. et al. (2016) ‘Synchrotron X-Ray microtomography reveals interior microstructure of multicomponent food materials such as chocolate’, Journal of Food Engineering. Elsevier Ltd, 174, pp. 37–46. doi: 10.1016/j.jfoodeng.2015.11.012.</w:t>
      </w:r>
    </w:p>
    <w:sectPr w:rsidR="00230A0E" w:rsidSect="009B583A">
      <w:pgSz w:w="11906" w:h="16838" w:code="9"/>
      <w:pgMar w:top="2098" w:right="2126" w:bottom="2098" w:left="2126"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CBB349" w16cex:dateUtc="2024-04-18T13:57:00Z"/>
  <w16cex:commentExtensible w16cex:durableId="29CBB3A2" w16cex:dateUtc="2024-04-18T13:58:00Z"/>
  <w16cex:commentExtensible w16cex:durableId="29CBB3CD" w16cex:dateUtc="2024-04-18T13:5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C54F2" w14:textId="77777777" w:rsidR="00DE2A83" w:rsidRDefault="00DE2A83">
      <w:r>
        <w:separator/>
      </w:r>
    </w:p>
  </w:endnote>
  <w:endnote w:type="continuationSeparator" w:id="0">
    <w:p w14:paraId="610BB0F4" w14:textId="77777777" w:rsidR="00DE2A83" w:rsidRDefault="00DE2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A451F3" w14:textId="77777777" w:rsidR="00DE2A83" w:rsidRDefault="00DE2A83">
      <w:r>
        <w:separator/>
      </w:r>
    </w:p>
  </w:footnote>
  <w:footnote w:type="continuationSeparator" w:id="0">
    <w:p w14:paraId="15A6CE33" w14:textId="77777777" w:rsidR="00DE2A83" w:rsidRDefault="00DE2A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609D6"/>
    <w:multiLevelType w:val="hybridMultilevel"/>
    <w:tmpl w:val="1DA6E4E0"/>
    <w:lvl w:ilvl="0" w:tplc="4B9E4B52">
      <w:start w:val="1"/>
      <w:numFmt w:val="decimal"/>
      <w:pStyle w:val="SectionHeader"/>
      <w:lvlText w:val="%1: "/>
      <w:lvlJc w:val="left"/>
      <w:pPr>
        <w:tabs>
          <w:tab w:val="num" w:pos="397"/>
        </w:tabs>
        <w:ind w:left="397" w:hanging="397"/>
      </w:pPr>
      <w:rPr>
        <w:rFonts w:hint="default"/>
        <w:u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7A26364"/>
    <w:multiLevelType w:val="multilevel"/>
    <w:tmpl w:val="FF46DCAC"/>
    <w:lvl w:ilvl="0">
      <w:start w:val="1"/>
      <w:numFmt w:val="decimal"/>
      <w:lvlText w:val="Figure %1:"/>
      <w:lvlJc w:val="center"/>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19660B89"/>
    <w:multiLevelType w:val="hybridMultilevel"/>
    <w:tmpl w:val="970A031A"/>
    <w:lvl w:ilvl="0" w:tplc="5270143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97C61A0"/>
    <w:multiLevelType w:val="hybridMultilevel"/>
    <w:tmpl w:val="3BF6DEFA"/>
    <w:lvl w:ilvl="0" w:tplc="D226BADA">
      <w:start w:val="1"/>
      <w:numFmt w:val="decimal"/>
      <w:pStyle w:val="Figure"/>
      <w:lvlText w:val="Figur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B1409F5"/>
    <w:multiLevelType w:val="multilevel"/>
    <w:tmpl w:val="0DB4F80E"/>
    <w:lvl w:ilvl="0">
      <w:start w:val="1"/>
      <w:numFmt w:val="decimal"/>
      <w:lvlText w:val="%1: "/>
      <w:lvlJc w:val="left"/>
      <w:pPr>
        <w:tabs>
          <w:tab w:val="num" w:pos="397"/>
        </w:tabs>
        <w:ind w:left="397" w:hanging="397"/>
      </w:pPr>
      <w:rPr>
        <w:rFonts w:hint="default"/>
        <w:u w:val="singl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259A37EC"/>
    <w:multiLevelType w:val="multilevel"/>
    <w:tmpl w:val="73A8584C"/>
    <w:lvl w:ilvl="0">
      <w:start w:val="1"/>
      <w:numFmt w:val="decimal"/>
      <w:lvlText w:val="%1: "/>
      <w:lvlJc w:val="left"/>
      <w:pPr>
        <w:tabs>
          <w:tab w:val="num" w:pos="397"/>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3A79693D"/>
    <w:multiLevelType w:val="hybridMultilevel"/>
    <w:tmpl w:val="5EE28B78"/>
    <w:lvl w:ilvl="0" w:tplc="FBFEE1F0">
      <w:start w:val="1"/>
      <w:numFmt w:val="decimal"/>
      <w:pStyle w:val="Heading1"/>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0C725AC"/>
    <w:multiLevelType w:val="hybridMultilevel"/>
    <w:tmpl w:val="F44EE304"/>
    <w:lvl w:ilvl="0" w:tplc="68248C08">
      <w:start w:val="1"/>
      <w:numFmt w:val="decimal"/>
      <w:pStyle w:val="Tab"/>
      <w:lvlText w:val="Table %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E551B47"/>
    <w:multiLevelType w:val="hybridMultilevel"/>
    <w:tmpl w:val="850C9374"/>
    <w:lvl w:ilvl="0" w:tplc="52C25448">
      <w:start w:val="1"/>
      <w:numFmt w:val="decimal"/>
      <w:pStyle w:val="Subtitle"/>
      <w:lvlText w:val="Figure %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8461750"/>
    <w:multiLevelType w:val="multilevel"/>
    <w:tmpl w:val="095C6086"/>
    <w:lvl w:ilvl="0">
      <w:start w:val="1"/>
      <w:numFmt w:val="decimal"/>
      <w:lvlText w:val="%1: "/>
      <w:lvlJc w:val="left"/>
      <w:pPr>
        <w:tabs>
          <w:tab w:val="num" w:pos="737"/>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69AD50C2"/>
    <w:multiLevelType w:val="multilevel"/>
    <w:tmpl w:val="970A03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6E267026"/>
    <w:multiLevelType w:val="hybridMultilevel"/>
    <w:tmpl w:val="72106BEA"/>
    <w:lvl w:ilvl="0" w:tplc="BA7803AA">
      <w:start w:val="1"/>
      <w:numFmt w:val="decimal"/>
      <w:lvlText w:val="Table %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0"/>
  </w:num>
  <w:num w:numId="3">
    <w:abstractNumId w:val="3"/>
  </w:num>
  <w:num w:numId="4">
    <w:abstractNumId w:val="1"/>
  </w:num>
  <w:num w:numId="5">
    <w:abstractNumId w:val="0"/>
  </w:num>
  <w:num w:numId="6">
    <w:abstractNumId w:val="9"/>
  </w:num>
  <w:num w:numId="7">
    <w:abstractNumId w:val="5"/>
  </w:num>
  <w:num w:numId="8">
    <w:abstractNumId w:val="4"/>
  </w:num>
  <w:num w:numId="9">
    <w:abstractNumId w:val="8"/>
  </w:num>
  <w:num w:numId="10">
    <w:abstractNumId w:val="11"/>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U0MQeSZhamQGyspKMUnFpcnJmfB1JgXAsAdgAs4ywAAAA="/>
  </w:docVars>
  <w:rsids>
    <w:rsidRoot w:val="009C382F"/>
    <w:rsid w:val="00025650"/>
    <w:rsid w:val="000707E1"/>
    <w:rsid w:val="00080A67"/>
    <w:rsid w:val="000B1E2B"/>
    <w:rsid w:val="000C2CDA"/>
    <w:rsid w:val="001018B2"/>
    <w:rsid w:val="00131620"/>
    <w:rsid w:val="001328CA"/>
    <w:rsid w:val="00160767"/>
    <w:rsid w:val="00176372"/>
    <w:rsid w:val="00196F9C"/>
    <w:rsid w:val="001A4A05"/>
    <w:rsid w:val="001C06B6"/>
    <w:rsid w:val="001C3403"/>
    <w:rsid w:val="001D0404"/>
    <w:rsid w:val="00222560"/>
    <w:rsid w:val="00230A0E"/>
    <w:rsid w:val="00267461"/>
    <w:rsid w:val="00287CCB"/>
    <w:rsid w:val="002947F3"/>
    <w:rsid w:val="002B0A9C"/>
    <w:rsid w:val="002F7078"/>
    <w:rsid w:val="00313D13"/>
    <w:rsid w:val="00316979"/>
    <w:rsid w:val="00324533"/>
    <w:rsid w:val="00324A4B"/>
    <w:rsid w:val="00340E6E"/>
    <w:rsid w:val="003437A1"/>
    <w:rsid w:val="00377A3F"/>
    <w:rsid w:val="003D49B4"/>
    <w:rsid w:val="00407B2E"/>
    <w:rsid w:val="00437335"/>
    <w:rsid w:val="0046644A"/>
    <w:rsid w:val="00466A42"/>
    <w:rsid w:val="00467644"/>
    <w:rsid w:val="00476C59"/>
    <w:rsid w:val="004A2CFD"/>
    <w:rsid w:val="00520BE1"/>
    <w:rsid w:val="0055137A"/>
    <w:rsid w:val="00563646"/>
    <w:rsid w:val="005D0B16"/>
    <w:rsid w:val="005D132B"/>
    <w:rsid w:val="005D150C"/>
    <w:rsid w:val="00602672"/>
    <w:rsid w:val="00634063"/>
    <w:rsid w:val="00665A77"/>
    <w:rsid w:val="0067073B"/>
    <w:rsid w:val="0069494B"/>
    <w:rsid w:val="006C59EA"/>
    <w:rsid w:val="006E6933"/>
    <w:rsid w:val="007065BF"/>
    <w:rsid w:val="0072078E"/>
    <w:rsid w:val="00722BA4"/>
    <w:rsid w:val="0075591D"/>
    <w:rsid w:val="0077575D"/>
    <w:rsid w:val="00777FE4"/>
    <w:rsid w:val="007A50CA"/>
    <w:rsid w:val="007B7792"/>
    <w:rsid w:val="007C0A8B"/>
    <w:rsid w:val="007C31E5"/>
    <w:rsid w:val="00841B9F"/>
    <w:rsid w:val="008C7C9B"/>
    <w:rsid w:val="008D0735"/>
    <w:rsid w:val="008D7DB3"/>
    <w:rsid w:val="008F448B"/>
    <w:rsid w:val="0090691D"/>
    <w:rsid w:val="00910EDD"/>
    <w:rsid w:val="00922EC6"/>
    <w:rsid w:val="0095210F"/>
    <w:rsid w:val="00962299"/>
    <w:rsid w:val="00986AE8"/>
    <w:rsid w:val="009B0E0F"/>
    <w:rsid w:val="009B583A"/>
    <w:rsid w:val="009C382F"/>
    <w:rsid w:val="009E499A"/>
    <w:rsid w:val="00A80BBF"/>
    <w:rsid w:val="00AC7551"/>
    <w:rsid w:val="00AD0B83"/>
    <w:rsid w:val="00AE67A4"/>
    <w:rsid w:val="00B263F1"/>
    <w:rsid w:val="00B852F5"/>
    <w:rsid w:val="00B949BF"/>
    <w:rsid w:val="00BA4E22"/>
    <w:rsid w:val="00BD0E17"/>
    <w:rsid w:val="00C341C7"/>
    <w:rsid w:val="00C42C2E"/>
    <w:rsid w:val="00C92321"/>
    <w:rsid w:val="00D41D78"/>
    <w:rsid w:val="00DC03B4"/>
    <w:rsid w:val="00DD3CD3"/>
    <w:rsid w:val="00DE2A83"/>
    <w:rsid w:val="00E62A6E"/>
    <w:rsid w:val="00ED6A62"/>
    <w:rsid w:val="00EF44C3"/>
    <w:rsid w:val="00EF4C6C"/>
    <w:rsid w:val="00F355FE"/>
    <w:rsid w:val="00F65D87"/>
    <w:rsid w:val="00F83732"/>
    <w:rsid w:val="00F84D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6DBFDF"/>
  <w15:chartTrackingRefBased/>
  <w15:docId w15:val="{D4201E10-ACDB-4750-8140-5D2B8AC42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D0404"/>
    <w:pPr>
      <w:tabs>
        <w:tab w:val="left" w:pos="567"/>
      </w:tabs>
      <w:spacing w:before="240" w:after="240"/>
    </w:pPr>
    <w:rPr>
      <w:sz w:val="24"/>
      <w:szCs w:val="24"/>
      <w:lang w:eastAsia="en-US"/>
    </w:rPr>
  </w:style>
  <w:style w:type="paragraph" w:styleId="Heading1">
    <w:name w:val="heading 1"/>
    <w:basedOn w:val="Normal"/>
    <w:next w:val="Normal"/>
    <w:link w:val="Heading1Char"/>
    <w:qFormat/>
    <w:rsid w:val="00722BA4"/>
    <w:pPr>
      <w:keepNext/>
      <w:numPr>
        <w:numId w:val="12"/>
      </w:numPr>
      <w:spacing w:after="60"/>
      <w:ind w:left="567" w:hanging="567"/>
      <w:outlineLvl w:val="0"/>
    </w:pPr>
    <w:rPr>
      <w:b/>
      <w:bCs/>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13D13"/>
    <w:pPr>
      <w:tabs>
        <w:tab w:val="clear" w:pos="567"/>
        <w:tab w:val="center" w:pos="4513"/>
        <w:tab w:val="right" w:pos="9026"/>
      </w:tabs>
    </w:pPr>
  </w:style>
  <w:style w:type="character" w:customStyle="1" w:styleId="HeaderChar">
    <w:name w:val="Header Char"/>
    <w:link w:val="Header"/>
    <w:rsid w:val="00313D13"/>
    <w:rPr>
      <w:rFonts w:ascii="Arial" w:hAnsi="Arial"/>
      <w:sz w:val="24"/>
      <w:szCs w:val="24"/>
      <w:lang w:eastAsia="en-US"/>
    </w:rPr>
  </w:style>
  <w:style w:type="paragraph" w:customStyle="1" w:styleId="PaperTitle">
    <w:name w:val="Paper Title"/>
    <w:basedOn w:val="Normal"/>
    <w:link w:val="PaperTitleChar"/>
    <w:rsid w:val="00313D13"/>
    <w:rPr>
      <w:b/>
      <w:caps/>
      <w:sz w:val="32"/>
    </w:rPr>
  </w:style>
  <w:style w:type="paragraph" w:customStyle="1" w:styleId="Author">
    <w:name w:val="Author"/>
    <w:basedOn w:val="Normal"/>
    <w:rsid w:val="00313D13"/>
    <w:pPr>
      <w:tabs>
        <w:tab w:val="left" w:pos="540"/>
      </w:tabs>
    </w:pPr>
  </w:style>
  <w:style w:type="paragraph" w:customStyle="1" w:styleId="SectionHeader">
    <w:name w:val="Section Header"/>
    <w:next w:val="Normal"/>
    <w:rsid w:val="00313D13"/>
    <w:pPr>
      <w:numPr>
        <w:numId w:val="5"/>
      </w:numPr>
      <w:spacing w:before="240" w:after="240"/>
    </w:pPr>
    <w:rPr>
      <w:rFonts w:ascii="Arial" w:hAnsi="Arial"/>
      <w:b/>
      <w:sz w:val="24"/>
      <w:szCs w:val="24"/>
      <w:lang w:eastAsia="en-US"/>
    </w:rPr>
  </w:style>
  <w:style w:type="paragraph" w:customStyle="1" w:styleId="Figure">
    <w:name w:val="Figure"/>
    <w:next w:val="Normal"/>
    <w:rsid w:val="00313D13"/>
    <w:pPr>
      <w:numPr>
        <w:numId w:val="3"/>
      </w:numPr>
    </w:pPr>
    <w:rPr>
      <w:rFonts w:ascii="Arial" w:hAnsi="Arial"/>
      <w:b/>
      <w:szCs w:val="24"/>
      <w:lang w:eastAsia="en-US"/>
    </w:rPr>
  </w:style>
  <w:style w:type="paragraph" w:styleId="Title">
    <w:name w:val="Title"/>
    <w:basedOn w:val="Normal"/>
    <w:next w:val="Normal"/>
    <w:link w:val="TitleChar"/>
    <w:qFormat/>
    <w:rsid w:val="00722BA4"/>
    <w:pPr>
      <w:spacing w:after="60"/>
      <w:jc w:val="both"/>
      <w:outlineLvl w:val="0"/>
    </w:pPr>
    <w:rPr>
      <w:b/>
      <w:bCs/>
      <w:caps/>
      <w:kern w:val="28"/>
      <w:sz w:val="32"/>
      <w:szCs w:val="32"/>
    </w:rPr>
  </w:style>
  <w:style w:type="character" w:customStyle="1" w:styleId="TitleChar">
    <w:name w:val="Title Char"/>
    <w:link w:val="Title"/>
    <w:rsid w:val="00722BA4"/>
    <w:rPr>
      <w:rFonts w:ascii="Arial" w:eastAsia="Times New Roman" w:hAnsi="Arial" w:cs="Times New Roman"/>
      <w:b/>
      <w:bCs/>
      <w:caps/>
      <w:kern w:val="28"/>
      <w:sz w:val="32"/>
      <w:szCs w:val="32"/>
      <w:lang w:eastAsia="en-US"/>
    </w:rPr>
  </w:style>
  <w:style w:type="character" w:customStyle="1" w:styleId="PaperTitleChar">
    <w:name w:val="Paper Title Char"/>
    <w:link w:val="PaperTitle"/>
    <w:rsid w:val="00313D13"/>
    <w:rPr>
      <w:rFonts w:ascii="Arial" w:hAnsi="Arial"/>
      <w:b/>
      <w:caps/>
      <w:sz w:val="32"/>
      <w:szCs w:val="24"/>
      <w:lang w:eastAsia="en-US"/>
    </w:rPr>
  </w:style>
  <w:style w:type="paragraph" w:styleId="Footer">
    <w:name w:val="footer"/>
    <w:basedOn w:val="Normal"/>
    <w:rsid w:val="000B1E2B"/>
    <w:pPr>
      <w:tabs>
        <w:tab w:val="clear" w:pos="567"/>
        <w:tab w:val="center" w:pos="4320"/>
        <w:tab w:val="right" w:pos="8640"/>
      </w:tabs>
    </w:pPr>
  </w:style>
  <w:style w:type="paragraph" w:styleId="NormalWeb">
    <w:name w:val="Normal (Web)"/>
    <w:basedOn w:val="Normal"/>
    <w:uiPriority w:val="99"/>
    <w:unhideWhenUsed/>
    <w:rsid w:val="000707E1"/>
    <w:pPr>
      <w:tabs>
        <w:tab w:val="clear" w:pos="567"/>
      </w:tabs>
      <w:spacing w:before="100" w:beforeAutospacing="1" w:after="100" w:afterAutospacing="1"/>
    </w:pPr>
    <w:rPr>
      <w:rFonts w:eastAsia="Calibri"/>
      <w:lang w:val="de-DE" w:eastAsia="de-DE"/>
    </w:rPr>
  </w:style>
  <w:style w:type="character" w:styleId="Strong">
    <w:name w:val="Strong"/>
    <w:qFormat/>
    <w:rsid w:val="001D0404"/>
    <w:rPr>
      <w:rFonts w:ascii="Times New Roman" w:hAnsi="Times New Roman"/>
      <w:b/>
      <w:bCs/>
      <w:sz w:val="24"/>
    </w:rPr>
  </w:style>
  <w:style w:type="paragraph" w:styleId="Subtitle">
    <w:name w:val="Subtitle"/>
    <w:aliases w:val="Fig"/>
    <w:basedOn w:val="Normal"/>
    <w:next w:val="Normal"/>
    <w:link w:val="SubtitleChar"/>
    <w:qFormat/>
    <w:rsid w:val="00F65D87"/>
    <w:pPr>
      <w:numPr>
        <w:numId w:val="9"/>
      </w:numPr>
      <w:spacing w:after="60"/>
      <w:jc w:val="center"/>
      <w:outlineLvl w:val="1"/>
    </w:pPr>
    <w:rPr>
      <w:i/>
      <w:sz w:val="20"/>
    </w:rPr>
  </w:style>
  <w:style w:type="character" w:customStyle="1" w:styleId="SubtitleChar">
    <w:name w:val="Subtitle Char"/>
    <w:aliases w:val="Fig Char"/>
    <w:link w:val="Subtitle"/>
    <w:rsid w:val="00F65D87"/>
    <w:rPr>
      <w:rFonts w:ascii="Arial" w:eastAsia="Times New Roman" w:hAnsi="Arial" w:cs="Times New Roman"/>
      <w:i/>
      <w:szCs w:val="24"/>
      <w:lang w:eastAsia="en-US"/>
    </w:rPr>
  </w:style>
  <w:style w:type="character" w:styleId="Emphasis">
    <w:name w:val="Emphasis"/>
    <w:rsid w:val="00F65D87"/>
    <w:rPr>
      <w:i/>
      <w:iCs/>
    </w:rPr>
  </w:style>
  <w:style w:type="character" w:styleId="BookTitle">
    <w:name w:val="Book Title"/>
    <w:uiPriority w:val="33"/>
    <w:rsid w:val="00F65D87"/>
    <w:rPr>
      <w:b/>
      <w:bCs/>
      <w:smallCaps/>
      <w:spacing w:val="5"/>
    </w:rPr>
  </w:style>
  <w:style w:type="paragraph" w:customStyle="1" w:styleId="Tab">
    <w:name w:val="Tab"/>
    <w:basedOn w:val="Normal"/>
    <w:next w:val="Normal"/>
    <w:link w:val="TabChar"/>
    <w:qFormat/>
    <w:rsid w:val="00F65D87"/>
    <w:pPr>
      <w:numPr>
        <w:numId w:val="11"/>
      </w:numPr>
      <w:jc w:val="center"/>
    </w:pPr>
    <w:rPr>
      <w:b/>
      <w:sz w:val="20"/>
    </w:rPr>
  </w:style>
  <w:style w:type="character" w:customStyle="1" w:styleId="Heading1Char">
    <w:name w:val="Heading 1 Char"/>
    <w:link w:val="Heading1"/>
    <w:rsid w:val="00722BA4"/>
    <w:rPr>
      <w:rFonts w:ascii="Arial" w:eastAsia="Times New Roman" w:hAnsi="Arial" w:cs="Times New Roman"/>
      <w:b/>
      <w:bCs/>
      <w:kern w:val="32"/>
      <w:sz w:val="24"/>
      <w:szCs w:val="32"/>
      <w:lang w:eastAsia="en-US"/>
    </w:rPr>
  </w:style>
  <w:style w:type="character" w:customStyle="1" w:styleId="TabChar">
    <w:name w:val="Tab Char"/>
    <w:link w:val="Tab"/>
    <w:rsid w:val="00F65D87"/>
    <w:rPr>
      <w:rFonts w:ascii="Arial" w:hAnsi="Arial"/>
      <w:b/>
      <w:szCs w:val="24"/>
      <w:lang w:eastAsia="en-US"/>
    </w:rPr>
  </w:style>
  <w:style w:type="paragraph" w:styleId="Caption">
    <w:name w:val="caption"/>
    <w:basedOn w:val="Normal"/>
    <w:next w:val="Normal"/>
    <w:unhideWhenUsed/>
    <w:qFormat/>
    <w:rsid w:val="00230A0E"/>
    <w:pPr>
      <w:spacing w:before="0" w:after="200"/>
    </w:pPr>
    <w:rPr>
      <w:i/>
      <w:iCs/>
      <w:color w:val="44546A" w:themeColor="text2"/>
      <w:sz w:val="18"/>
      <w:szCs w:val="18"/>
    </w:rPr>
  </w:style>
  <w:style w:type="character" w:styleId="CommentReference">
    <w:name w:val="annotation reference"/>
    <w:basedOn w:val="DefaultParagraphFont"/>
    <w:rsid w:val="00324A4B"/>
    <w:rPr>
      <w:sz w:val="16"/>
      <w:szCs w:val="16"/>
    </w:rPr>
  </w:style>
  <w:style w:type="paragraph" w:styleId="CommentText">
    <w:name w:val="annotation text"/>
    <w:basedOn w:val="Normal"/>
    <w:link w:val="CommentTextChar"/>
    <w:rsid w:val="00324A4B"/>
    <w:rPr>
      <w:sz w:val="20"/>
      <w:szCs w:val="20"/>
    </w:rPr>
  </w:style>
  <w:style w:type="character" w:customStyle="1" w:styleId="CommentTextChar">
    <w:name w:val="Comment Text Char"/>
    <w:basedOn w:val="DefaultParagraphFont"/>
    <w:link w:val="CommentText"/>
    <w:rsid w:val="00324A4B"/>
    <w:rPr>
      <w:lang w:eastAsia="en-US"/>
    </w:rPr>
  </w:style>
  <w:style w:type="paragraph" w:styleId="CommentSubject">
    <w:name w:val="annotation subject"/>
    <w:basedOn w:val="CommentText"/>
    <w:next w:val="CommentText"/>
    <w:link w:val="CommentSubjectChar"/>
    <w:rsid w:val="00324A4B"/>
    <w:rPr>
      <w:b/>
      <w:bCs/>
    </w:rPr>
  </w:style>
  <w:style w:type="character" w:customStyle="1" w:styleId="CommentSubjectChar">
    <w:name w:val="Comment Subject Char"/>
    <w:basedOn w:val="CommentTextChar"/>
    <w:link w:val="CommentSubject"/>
    <w:rsid w:val="00324A4B"/>
    <w:rPr>
      <w:b/>
      <w:bCs/>
      <w:lang w:eastAsia="en-US"/>
    </w:rPr>
  </w:style>
  <w:style w:type="paragraph" w:styleId="BalloonText">
    <w:name w:val="Balloon Text"/>
    <w:basedOn w:val="Normal"/>
    <w:link w:val="BalloonTextChar"/>
    <w:rsid w:val="00437335"/>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437335"/>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686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18/08/relationships/commentsExtensible" Target="commentsExtensi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20Davenport\Downloads\paper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10AD1-73C7-4B1D-8D8C-1096E7F76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paper_template</Template>
  <TotalTime>80</TotalTime>
  <Pages>4</Pages>
  <Words>968</Words>
  <Characters>5521</Characters>
  <Application>Microsoft Office Word</Application>
  <DocSecurity>0</DocSecurity>
  <Lines>46</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NWC19 - Paper Template</vt:lpstr>
      <vt:lpstr>TITLE OF PAPER – USE “PAPER TITLE” STYLE</vt:lpstr>
    </vt:vector>
  </TitlesOfParts>
  <Company>nafems</Company>
  <LinksUpToDate>false</LinksUpToDate>
  <CharactersWithSpaces>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NWC19 - Paper Template</dc:title>
  <dc:subject/>
  <dc:creator>Jo Davenport</dc:creator>
  <cp:keywords/>
  <cp:lastModifiedBy>Elezoglou, Costas</cp:lastModifiedBy>
  <cp:revision>7</cp:revision>
  <dcterms:created xsi:type="dcterms:W3CDTF">2024-04-18T13:59:00Z</dcterms:created>
  <dcterms:modified xsi:type="dcterms:W3CDTF">2024-04-25T11:37:00Z</dcterms:modified>
</cp:coreProperties>
</file>